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B196" w14:textId="2FCBA362" w:rsidR="009963DA" w:rsidRPr="005559AC" w:rsidRDefault="00A97E6B" w:rsidP="001C22FB">
      <w:pPr>
        <w:ind w:left="3261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465EFBE" wp14:editId="6A3FE1F0">
            <wp:extent cx="1895475" cy="12192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AD3E" w14:textId="77777777" w:rsidR="005559AC" w:rsidRPr="005559AC" w:rsidRDefault="005559AC" w:rsidP="001C22FB">
      <w:pPr>
        <w:tabs>
          <w:tab w:val="left" w:pos="6840"/>
        </w:tabs>
        <w:rPr>
          <w:rFonts w:ascii="Arial" w:hAnsi="Arial" w:cs="Arial"/>
          <w:b/>
          <w:sz w:val="26"/>
          <w:szCs w:val="26"/>
        </w:rPr>
      </w:pPr>
      <w:r w:rsidRPr="005559AC">
        <w:rPr>
          <w:rFonts w:ascii="Arial" w:hAnsi="Arial" w:cs="Arial"/>
          <w:b/>
          <w:sz w:val="26"/>
          <w:szCs w:val="26"/>
        </w:rPr>
        <w:t>Ergebnisvermerk</w:t>
      </w:r>
    </w:p>
    <w:p w14:paraId="691C1723" w14:textId="77777777" w:rsidR="005559AC" w:rsidRPr="005559AC" w:rsidRDefault="005559AC" w:rsidP="001C22FB">
      <w:pPr>
        <w:tabs>
          <w:tab w:val="left" w:pos="684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6369"/>
      </w:tblGrid>
      <w:tr w:rsidR="005559AC" w:rsidRPr="00153AB0" w14:paraId="4E230635" w14:textId="77777777" w:rsidTr="00153AB0">
        <w:trPr>
          <w:trHeight w:val="567"/>
        </w:trPr>
        <w:tc>
          <w:tcPr>
            <w:tcW w:w="2660" w:type="dxa"/>
            <w:shd w:val="clear" w:color="auto" w:fill="auto"/>
          </w:tcPr>
          <w:p w14:paraId="75B07E0A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Veranstaltung (Titel)</w:t>
            </w:r>
          </w:p>
        </w:tc>
        <w:tc>
          <w:tcPr>
            <w:tcW w:w="6506" w:type="dxa"/>
            <w:shd w:val="clear" w:color="auto" w:fill="auto"/>
          </w:tcPr>
          <w:p w14:paraId="0EE04E28" w14:textId="16B0EF6B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1D9C6EC6" w14:textId="77777777" w:rsidTr="00153AB0">
        <w:trPr>
          <w:trHeight w:val="340"/>
        </w:trPr>
        <w:tc>
          <w:tcPr>
            <w:tcW w:w="2660" w:type="dxa"/>
            <w:shd w:val="clear" w:color="auto" w:fill="auto"/>
          </w:tcPr>
          <w:p w14:paraId="30B20981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06" w:type="dxa"/>
            <w:shd w:val="clear" w:color="auto" w:fill="auto"/>
          </w:tcPr>
          <w:p w14:paraId="39236312" w14:textId="1CDD986A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7AD86CBB" w14:textId="77777777" w:rsidTr="00153AB0">
        <w:trPr>
          <w:trHeight w:val="340"/>
        </w:trPr>
        <w:tc>
          <w:tcPr>
            <w:tcW w:w="2660" w:type="dxa"/>
            <w:shd w:val="clear" w:color="auto" w:fill="auto"/>
          </w:tcPr>
          <w:p w14:paraId="1552757A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Uhrzeit/Dauer</w:t>
            </w:r>
          </w:p>
        </w:tc>
        <w:tc>
          <w:tcPr>
            <w:tcW w:w="6506" w:type="dxa"/>
            <w:shd w:val="clear" w:color="auto" w:fill="auto"/>
          </w:tcPr>
          <w:p w14:paraId="1771911B" w14:textId="7C2CEB5A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10F5423F" w14:textId="77777777" w:rsidTr="00153AB0">
        <w:trPr>
          <w:trHeight w:val="340"/>
        </w:trPr>
        <w:tc>
          <w:tcPr>
            <w:tcW w:w="2660" w:type="dxa"/>
            <w:shd w:val="clear" w:color="auto" w:fill="auto"/>
          </w:tcPr>
          <w:p w14:paraId="5BD03D6A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  <w:tc>
          <w:tcPr>
            <w:tcW w:w="6506" w:type="dxa"/>
            <w:shd w:val="clear" w:color="auto" w:fill="auto"/>
          </w:tcPr>
          <w:p w14:paraId="5ED0F288" w14:textId="624DDB85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535A6C4D" w14:textId="77777777" w:rsidTr="00425981">
        <w:trPr>
          <w:trHeight w:val="570"/>
        </w:trPr>
        <w:tc>
          <w:tcPr>
            <w:tcW w:w="2660" w:type="dxa"/>
            <w:shd w:val="clear" w:color="auto" w:fill="auto"/>
          </w:tcPr>
          <w:p w14:paraId="2BFB2183" w14:textId="0817C861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Teilnehmendenkreis</w:t>
            </w:r>
          </w:p>
        </w:tc>
        <w:tc>
          <w:tcPr>
            <w:tcW w:w="6506" w:type="dxa"/>
            <w:shd w:val="clear" w:color="auto" w:fill="auto"/>
          </w:tcPr>
          <w:p w14:paraId="5C416206" w14:textId="5FEB7905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2020572D" w14:textId="77777777" w:rsidTr="00153AB0">
        <w:trPr>
          <w:trHeight w:val="1701"/>
        </w:trPr>
        <w:tc>
          <w:tcPr>
            <w:tcW w:w="2660" w:type="dxa"/>
            <w:shd w:val="clear" w:color="auto" w:fill="auto"/>
          </w:tcPr>
          <w:p w14:paraId="4EF9A3EF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Inhalte / Tagesordnung</w:t>
            </w:r>
          </w:p>
        </w:tc>
        <w:tc>
          <w:tcPr>
            <w:tcW w:w="6506" w:type="dxa"/>
            <w:shd w:val="clear" w:color="auto" w:fill="auto"/>
          </w:tcPr>
          <w:p w14:paraId="5A12D91F" w14:textId="678EB0BF" w:rsidR="00602934" w:rsidRPr="00153AB0" w:rsidRDefault="00602934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492A086C" w14:textId="77777777" w:rsidTr="00BF31E5">
        <w:trPr>
          <w:trHeight w:val="1588"/>
        </w:trPr>
        <w:tc>
          <w:tcPr>
            <w:tcW w:w="2660" w:type="dxa"/>
            <w:shd w:val="clear" w:color="auto" w:fill="auto"/>
          </w:tcPr>
          <w:p w14:paraId="13BD15D1" w14:textId="017BFEBD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Diskussionspunkte</w:t>
            </w:r>
          </w:p>
        </w:tc>
        <w:tc>
          <w:tcPr>
            <w:tcW w:w="6506" w:type="dxa"/>
            <w:shd w:val="clear" w:color="auto" w:fill="auto"/>
          </w:tcPr>
          <w:p w14:paraId="57FABCCE" w14:textId="681F79DC" w:rsidR="00E5446F" w:rsidRPr="00C64BC7" w:rsidRDefault="00E5446F" w:rsidP="00C64BC7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33252532" w14:textId="77777777" w:rsidTr="00425981">
        <w:trPr>
          <w:trHeight w:val="697"/>
        </w:trPr>
        <w:tc>
          <w:tcPr>
            <w:tcW w:w="2660" w:type="dxa"/>
            <w:shd w:val="clear" w:color="auto" w:fill="auto"/>
          </w:tcPr>
          <w:p w14:paraId="6C91EC0D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Wesentliche Ergebnisse</w:t>
            </w:r>
          </w:p>
        </w:tc>
        <w:tc>
          <w:tcPr>
            <w:tcW w:w="6506" w:type="dxa"/>
            <w:shd w:val="clear" w:color="auto" w:fill="auto"/>
          </w:tcPr>
          <w:p w14:paraId="3519A03D" w14:textId="1A92CB09" w:rsidR="00C649B6" w:rsidRPr="00324346" w:rsidRDefault="00C649B6" w:rsidP="00324346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9AC" w:rsidRPr="00153AB0" w14:paraId="4BF4E511" w14:textId="77777777" w:rsidTr="00425981">
        <w:trPr>
          <w:trHeight w:val="1131"/>
        </w:trPr>
        <w:tc>
          <w:tcPr>
            <w:tcW w:w="2660" w:type="dxa"/>
            <w:shd w:val="clear" w:color="auto" w:fill="auto"/>
          </w:tcPr>
          <w:p w14:paraId="3310AB42" w14:textId="77777777" w:rsidR="005559AC" w:rsidRPr="00153AB0" w:rsidRDefault="005559AC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 w:rsidRPr="00153AB0">
              <w:rPr>
                <w:rFonts w:ascii="Arial" w:hAnsi="Arial" w:cs="Arial"/>
                <w:sz w:val="22"/>
                <w:szCs w:val="22"/>
              </w:rPr>
              <w:t>Bedeutung für die dgh</w:t>
            </w:r>
          </w:p>
        </w:tc>
        <w:tc>
          <w:tcPr>
            <w:tcW w:w="6506" w:type="dxa"/>
            <w:shd w:val="clear" w:color="auto" w:fill="auto"/>
          </w:tcPr>
          <w:p w14:paraId="2186D061" w14:textId="0C83D125" w:rsidR="00991F6F" w:rsidRPr="00A7507D" w:rsidRDefault="00991F6F" w:rsidP="00A7507D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1990" w:rsidRPr="00153AB0" w14:paraId="109B0514" w14:textId="77777777" w:rsidTr="00E61990">
        <w:trPr>
          <w:trHeight w:val="340"/>
        </w:trPr>
        <w:tc>
          <w:tcPr>
            <w:tcW w:w="2660" w:type="dxa"/>
            <w:shd w:val="clear" w:color="auto" w:fill="auto"/>
          </w:tcPr>
          <w:p w14:paraId="0D049020" w14:textId="77777777" w:rsidR="00E61990" w:rsidRPr="00153AB0" w:rsidRDefault="00E61990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06" w:type="dxa"/>
            <w:shd w:val="clear" w:color="auto" w:fill="auto"/>
          </w:tcPr>
          <w:p w14:paraId="0319D207" w14:textId="37FB26BF" w:rsidR="00E61990" w:rsidRPr="00153AB0" w:rsidRDefault="00E61990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1990" w:rsidRPr="00153AB0" w14:paraId="70ED209C" w14:textId="77777777" w:rsidTr="0023200E">
        <w:trPr>
          <w:trHeight w:val="340"/>
        </w:trPr>
        <w:tc>
          <w:tcPr>
            <w:tcW w:w="2660" w:type="dxa"/>
            <w:shd w:val="clear" w:color="auto" w:fill="auto"/>
          </w:tcPr>
          <w:p w14:paraId="261E7C07" w14:textId="77777777" w:rsidR="00E61990" w:rsidRDefault="00E61990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6506" w:type="dxa"/>
            <w:shd w:val="clear" w:color="auto" w:fill="auto"/>
          </w:tcPr>
          <w:p w14:paraId="7A88E604" w14:textId="390A50F8" w:rsidR="00E61990" w:rsidRPr="00153AB0" w:rsidRDefault="00E61990" w:rsidP="00497577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00E" w:rsidRPr="00153AB0" w14:paraId="3C5ACA7A" w14:textId="77777777" w:rsidTr="00E61990">
        <w:trPr>
          <w:trHeight w:val="34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5408F5EF" w14:textId="77777777" w:rsidR="0023200E" w:rsidRDefault="0023200E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Fotos</w:t>
            </w:r>
          </w:p>
        </w:tc>
        <w:tc>
          <w:tcPr>
            <w:tcW w:w="6506" w:type="dxa"/>
            <w:tcBorders>
              <w:bottom w:val="single" w:sz="4" w:space="0" w:color="auto"/>
            </w:tcBorders>
            <w:shd w:val="clear" w:color="auto" w:fill="auto"/>
          </w:tcPr>
          <w:p w14:paraId="76CFB600" w14:textId="0A0B0FF6" w:rsidR="0023200E" w:rsidRDefault="0023200E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Sind beigefügt: ja</w:t>
            </w:r>
            <w:r w:rsidR="00FB69A1">
              <w:rPr>
                <w:rFonts w:ascii="Arial" w:hAnsi="Arial" w:cs="Arial"/>
                <w:sz w:val="22"/>
                <w:szCs w:val="22"/>
              </w:rPr>
              <w:t>/nein</w:t>
            </w:r>
          </w:p>
          <w:p w14:paraId="4869EC43" w14:textId="0FA1FF03" w:rsidR="0023200E" w:rsidRPr="00FB69A1" w:rsidRDefault="0023200E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Bildrechte für die Veröffentlichung geklärt?</w:t>
            </w:r>
          </w:p>
          <w:p w14:paraId="7AE4F368" w14:textId="4DDC73E8" w:rsidR="0023200E" w:rsidRPr="00153AB0" w:rsidRDefault="0023200E" w:rsidP="00153AB0">
            <w:pPr>
              <w:tabs>
                <w:tab w:val="left" w:pos="68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Bildunterschrift:</w:t>
            </w:r>
            <w:r w:rsidR="00FF0672">
              <w:rPr>
                <w:rFonts w:ascii="Arial" w:hAnsi="Arial" w:cs="Arial"/>
                <w:sz w:val="22"/>
                <w:szCs w:val="22"/>
              </w:rPr>
              <w:t xml:space="preserve"> keine</w:t>
            </w:r>
          </w:p>
        </w:tc>
      </w:tr>
    </w:tbl>
    <w:p w14:paraId="0216812B" w14:textId="77777777" w:rsidR="005559AC" w:rsidRPr="005559AC" w:rsidRDefault="005559AC" w:rsidP="001C22FB">
      <w:pPr>
        <w:tabs>
          <w:tab w:val="left" w:pos="6840"/>
        </w:tabs>
        <w:rPr>
          <w:rFonts w:ascii="Arial" w:hAnsi="Arial" w:cs="Arial"/>
          <w:sz w:val="22"/>
          <w:szCs w:val="22"/>
        </w:rPr>
      </w:pPr>
    </w:p>
    <w:sectPr w:rsidR="005559AC" w:rsidRPr="005559AC" w:rsidSect="0023200E">
      <w:headerReference w:type="even" r:id="rId9"/>
      <w:headerReference w:type="default" r:id="rId10"/>
      <w:footerReference w:type="first" r:id="rId11"/>
      <w:type w:val="continuous"/>
      <w:pgSz w:w="11906" w:h="16838" w:code="9"/>
      <w:pgMar w:top="567" w:right="1440" w:bottom="284" w:left="1440" w:header="709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E5503" w14:textId="77777777" w:rsidR="009E6E29" w:rsidRDefault="009E6E29">
      <w:r>
        <w:separator/>
      </w:r>
    </w:p>
  </w:endnote>
  <w:endnote w:type="continuationSeparator" w:id="0">
    <w:p w14:paraId="0EA4E5BF" w14:textId="77777777" w:rsidR="009E6E29" w:rsidRDefault="009E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E1BC" w14:textId="77777777" w:rsidR="00EA356C" w:rsidRPr="00C9597D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C9597D">
      <w:rPr>
        <w:rFonts w:ascii="Arial" w:hAnsi="Arial" w:cs="Arial"/>
        <w:color w:val="808080"/>
        <w:sz w:val="14"/>
        <w:szCs w:val="14"/>
      </w:rPr>
      <w:tab/>
    </w:r>
    <w:r w:rsidRPr="00C9597D">
      <w:rPr>
        <w:rFonts w:ascii="Arial" w:hAnsi="Arial" w:cs="Arial"/>
        <w:sz w:val="14"/>
        <w:szCs w:val="14"/>
      </w:rPr>
      <w:t>Internet</w:t>
    </w:r>
    <w:r w:rsidRPr="00C9597D">
      <w:rPr>
        <w:rFonts w:ascii="Arial" w:hAnsi="Arial" w:cs="Arial"/>
        <w:sz w:val="14"/>
        <w:szCs w:val="14"/>
      </w:rPr>
      <w:tab/>
    </w:r>
    <w:r w:rsidRPr="00C9597D">
      <w:rPr>
        <w:rFonts w:ascii="Arial" w:hAnsi="Arial" w:cs="Arial"/>
        <w:sz w:val="14"/>
        <w:szCs w:val="14"/>
      </w:rPr>
      <w:tab/>
    </w:r>
    <w:r w:rsidR="00663059" w:rsidRPr="00C9597D">
      <w:rPr>
        <w:rFonts w:ascii="Arial" w:hAnsi="Arial" w:cs="Arial"/>
        <w:sz w:val="14"/>
        <w:szCs w:val="14"/>
      </w:rPr>
      <w:t>Deutsche Bank Meckenheim</w:t>
    </w:r>
  </w:p>
  <w:p w14:paraId="6408A4CA" w14:textId="77777777" w:rsidR="00EA356C" w:rsidRPr="00C9597D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  <w:lang w:val="fr-FR"/>
      </w:rPr>
    </w:pPr>
    <w:r w:rsidRPr="00C9597D">
      <w:rPr>
        <w:rFonts w:ascii="Arial" w:hAnsi="Arial" w:cs="Arial"/>
        <w:sz w:val="14"/>
        <w:szCs w:val="14"/>
      </w:rPr>
      <w:tab/>
    </w:r>
    <w:r w:rsidRPr="00C9597D">
      <w:rPr>
        <w:rFonts w:ascii="Arial" w:hAnsi="Arial" w:cs="Arial"/>
        <w:sz w:val="14"/>
        <w:szCs w:val="14"/>
        <w:lang w:val="fr-FR"/>
      </w:rPr>
      <w:t>www.dghev.de</w:t>
    </w:r>
    <w:r w:rsidRPr="00C9597D">
      <w:rPr>
        <w:rFonts w:ascii="Arial" w:hAnsi="Arial" w:cs="Arial"/>
        <w:sz w:val="14"/>
        <w:szCs w:val="14"/>
        <w:lang w:val="fr-FR"/>
      </w:rPr>
      <w:tab/>
    </w:r>
    <w:r w:rsidRPr="00C9597D">
      <w:rPr>
        <w:rFonts w:ascii="Arial" w:hAnsi="Arial" w:cs="Arial"/>
        <w:sz w:val="14"/>
        <w:szCs w:val="14"/>
        <w:lang w:val="fr-FR"/>
      </w:rPr>
      <w:tab/>
      <w:t>IBAN: DE58</w:t>
    </w:r>
    <w:r w:rsidR="00663059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3807</w:t>
    </w:r>
    <w:r w:rsidR="00663059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0024</w:t>
    </w:r>
    <w:r w:rsidR="00663059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0080</w:t>
    </w:r>
    <w:r w:rsidR="00663059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8808</w:t>
    </w:r>
    <w:r w:rsidR="00663059">
      <w:rPr>
        <w:rFonts w:ascii="Arial" w:hAnsi="Arial" w:cs="Arial"/>
        <w:sz w:val="14"/>
        <w:szCs w:val="14"/>
        <w:lang w:val="fr-FR"/>
      </w:rPr>
      <w:t xml:space="preserve"> </w:t>
    </w:r>
    <w:r w:rsidRPr="00C9597D">
      <w:rPr>
        <w:rFonts w:ascii="Arial" w:hAnsi="Arial" w:cs="Arial"/>
        <w:sz w:val="14"/>
        <w:szCs w:val="14"/>
        <w:lang w:val="fr-FR"/>
      </w:rPr>
      <w:t>00</w:t>
    </w:r>
  </w:p>
  <w:p w14:paraId="3AA6BBC4" w14:textId="77777777" w:rsidR="00EA356C" w:rsidRPr="00C9597D" w:rsidRDefault="00EA356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C9597D">
      <w:rPr>
        <w:rFonts w:ascii="Arial" w:hAnsi="Arial" w:cs="Arial"/>
        <w:sz w:val="14"/>
        <w:szCs w:val="14"/>
        <w:lang w:val="fr-FR"/>
      </w:rPr>
      <w:tab/>
    </w:r>
    <w:r w:rsidRPr="00C9597D">
      <w:rPr>
        <w:rFonts w:ascii="Arial" w:hAnsi="Arial" w:cs="Arial"/>
        <w:sz w:val="14"/>
        <w:szCs w:val="14"/>
        <w:lang w:val="it-IT"/>
      </w:rPr>
      <w:t>e-mail: dgh@dghev.de</w:t>
    </w:r>
    <w:r w:rsidRPr="00C9597D">
      <w:rPr>
        <w:rFonts w:ascii="Arial" w:hAnsi="Arial" w:cs="Arial"/>
        <w:sz w:val="14"/>
        <w:szCs w:val="14"/>
        <w:lang w:val="it-IT"/>
      </w:rPr>
      <w:tab/>
    </w:r>
    <w:r w:rsidRPr="00C9597D">
      <w:rPr>
        <w:rFonts w:ascii="Arial" w:hAnsi="Arial" w:cs="Arial"/>
        <w:sz w:val="14"/>
        <w:szCs w:val="14"/>
        <w:lang w:val="it-IT"/>
      </w:rPr>
      <w:tab/>
      <w:t>BIC: DEUTDEDB</w:t>
    </w:r>
    <w:r w:rsidR="00663059">
      <w:rPr>
        <w:rFonts w:ascii="Arial" w:hAnsi="Arial" w:cs="Arial"/>
        <w:sz w:val="14"/>
        <w:szCs w:val="14"/>
        <w:lang w:val="it-IT"/>
      </w:rPr>
      <w:t>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8C95" w14:textId="77777777" w:rsidR="009E6E29" w:rsidRDefault="009E6E29">
      <w:r>
        <w:separator/>
      </w:r>
    </w:p>
  </w:footnote>
  <w:footnote w:type="continuationSeparator" w:id="0">
    <w:p w14:paraId="56EB4517" w14:textId="77777777" w:rsidR="009E6E29" w:rsidRDefault="009E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2B13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E77F5">
      <w:rPr>
        <w:rStyle w:val="Seitenzahl"/>
        <w:noProof/>
      </w:rPr>
      <w:t>1</w:t>
    </w:r>
    <w:r>
      <w:rPr>
        <w:rStyle w:val="Seitenzahl"/>
      </w:rPr>
      <w:fldChar w:fldCharType="end"/>
    </w:r>
  </w:p>
  <w:p w14:paraId="782F368A" w14:textId="77777777" w:rsidR="001164B9" w:rsidRDefault="001164B9" w:rsidP="001164B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C1FC" w14:textId="77777777" w:rsidR="001164B9" w:rsidRDefault="001164B9" w:rsidP="001164B9">
    <w:pPr>
      <w:pStyle w:val="Kopfzeile"/>
      <w:framePr w:wrap="around" w:vAnchor="text" w:hAnchor="margin" w:xAlign="right" w:y="1"/>
      <w:rPr>
        <w:rStyle w:val="Seitenzahl"/>
      </w:rPr>
    </w:pPr>
  </w:p>
  <w:p w14:paraId="762CD595" w14:textId="77777777" w:rsidR="001164B9" w:rsidRDefault="001164B9" w:rsidP="0023200E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ED3"/>
    <w:multiLevelType w:val="hybridMultilevel"/>
    <w:tmpl w:val="7CFC4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949E2"/>
    <w:multiLevelType w:val="hybridMultilevel"/>
    <w:tmpl w:val="517C85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AC4C7F"/>
    <w:multiLevelType w:val="hybridMultilevel"/>
    <w:tmpl w:val="F46458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06344">
    <w:abstractNumId w:val="2"/>
  </w:num>
  <w:num w:numId="2" w16cid:durableId="1652951199">
    <w:abstractNumId w:val="0"/>
  </w:num>
  <w:num w:numId="3" w16cid:durableId="200693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4A"/>
    <w:rsid w:val="0003604C"/>
    <w:rsid w:val="0003610B"/>
    <w:rsid w:val="000431D1"/>
    <w:rsid w:val="00043C1B"/>
    <w:rsid w:val="00084A6E"/>
    <w:rsid w:val="000A2511"/>
    <w:rsid w:val="000C4990"/>
    <w:rsid w:val="000D1C06"/>
    <w:rsid w:val="000D3AB9"/>
    <w:rsid w:val="001140DA"/>
    <w:rsid w:val="00114184"/>
    <w:rsid w:val="001164B9"/>
    <w:rsid w:val="00126DC0"/>
    <w:rsid w:val="001428E2"/>
    <w:rsid w:val="0014557F"/>
    <w:rsid w:val="001479C5"/>
    <w:rsid w:val="00152034"/>
    <w:rsid w:val="00153AB0"/>
    <w:rsid w:val="00167367"/>
    <w:rsid w:val="001A0447"/>
    <w:rsid w:val="001A3526"/>
    <w:rsid w:val="001B1DA0"/>
    <w:rsid w:val="001C22FB"/>
    <w:rsid w:val="001E5D60"/>
    <w:rsid w:val="001F1B47"/>
    <w:rsid w:val="00205568"/>
    <w:rsid w:val="0023200E"/>
    <w:rsid w:val="00271578"/>
    <w:rsid w:val="00282341"/>
    <w:rsid w:val="00283290"/>
    <w:rsid w:val="00287192"/>
    <w:rsid w:val="00293B06"/>
    <w:rsid w:val="002B4EA2"/>
    <w:rsid w:val="002F2D55"/>
    <w:rsid w:val="002F5221"/>
    <w:rsid w:val="002F5344"/>
    <w:rsid w:val="00316B7E"/>
    <w:rsid w:val="00317E32"/>
    <w:rsid w:val="0032259C"/>
    <w:rsid w:val="00324346"/>
    <w:rsid w:val="0034148D"/>
    <w:rsid w:val="00381768"/>
    <w:rsid w:val="003A0335"/>
    <w:rsid w:val="003B5240"/>
    <w:rsid w:val="003D147C"/>
    <w:rsid w:val="00414DE2"/>
    <w:rsid w:val="00415278"/>
    <w:rsid w:val="00425981"/>
    <w:rsid w:val="004265AC"/>
    <w:rsid w:val="004344E8"/>
    <w:rsid w:val="004446D2"/>
    <w:rsid w:val="00445AAB"/>
    <w:rsid w:val="00447B87"/>
    <w:rsid w:val="00456DA5"/>
    <w:rsid w:val="00467CD3"/>
    <w:rsid w:val="004768DE"/>
    <w:rsid w:val="004908D5"/>
    <w:rsid w:val="00497577"/>
    <w:rsid w:val="004A19A7"/>
    <w:rsid w:val="004A5309"/>
    <w:rsid w:val="004A6533"/>
    <w:rsid w:val="004A733D"/>
    <w:rsid w:val="004A784A"/>
    <w:rsid w:val="004B0F36"/>
    <w:rsid w:val="004B29FB"/>
    <w:rsid w:val="004C5124"/>
    <w:rsid w:val="004C65A0"/>
    <w:rsid w:val="004C685A"/>
    <w:rsid w:val="004D7C23"/>
    <w:rsid w:val="004F5C8B"/>
    <w:rsid w:val="004F7B73"/>
    <w:rsid w:val="005117D6"/>
    <w:rsid w:val="00516F37"/>
    <w:rsid w:val="00522B53"/>
    <w:rsid w:val="005304F4"/>
    <w:rsid w:val="00542D5D"/>
    <w:rsid w:val="00555727"/>
    <w:rsid w:val="005559AC"/>
    <w:rsid w:val="005671CE"/>
    <w:rsid w:val="005717A5"/>
    <w:rsid w:val="00575AA3"/>
    <w:rsid w:val="00576F6B"/>
    <w:rsid w:val="00591C97"/>
    <w:rsid w:val="005B322E"/>
    <w:rsid w:val="005B3B0B"/>
    <w:rsid w:val="005C0EA8"/>
    <w:rsid w:val="005E1C4B"/>
    <w:rsid w:val="005F6202"/>
    <w:rsid w:val="00602934"/>
    <w:rsid w:val="00621A07"/>
    <w:rsid w:val="00622C99"/>
    <w:rsid w:val="00634756"/>
    <w:rsid w:val="00637905"/>
    <w:rsid w:val="006613FE"/>
    <w:rsid w:val="00663059"/>
    <w:rsid w:val="006645C5"/>
    <w:rsid w:val="006920E4"/>
    <w:rsid w:val="006B5794"/>
    <w:rsid w:val="006C16FC"/>
    <w:rsid w:val="006C71E5"/>
    <w:rsid w:val="006E35EC"/>
    <w:rsid w:val="006E5F85"/>
    <w:rsid w:val="0070012B"/>
    <w:rsid w:val="00705A4E"/>
    <w:rsid w:val="00726225"/>
    <w:rsid w:val="0073494A"/>
    <w:rsid w:val="0073707F"/>
    <w:rsid w:val="00746321"/>
    <w:rsid w:val="007709A0"/>
    <w:rsid w:val="007A284E"/>
    <w:rsid w:val="007A3BE1"/>
    <w:rsid w:val="007C2A46"/>
    <w:rsid w:val="007E2672"/>
    <w:rsid w:val="007E6D7D"/>
    <w:rsid w:val="007F5D51"/>
    <w:rsid w:val="008264ED"/>
    <w:rsid w:val="00833026"/>
    <w:rsid w:val="008632B0"/>
    <w:rsid w:val="0089576E"/>
    <w:rsid w:val="008C5719"/>
    <w:rsid w:val="008E5D28"/>
    <w:rsid w:val="008F16C4"/>
    <w:rsid w:val="00915D0D"/>
    <w:rsid w:val="00926D20"/>
    <w:rsid w:val="00944F80"/>
    <w:rsid w:val="00950E03"/>
    <w:rsid w:val="00951382"/>
    <w:rsid w:val="00965DDD"/>
    <w:rsid w:val="009848A6"/>
    <w:rsid w:val="00991F6F"/>
    <w:rsid w:val="009963DA"/>
    <w:rsid w:val="009B4339"/>
    <w:rsid w:val="009B6751"/>
    <w:rsid w:val="009B6AB9"/>
    <w:rsid w:val="009D73E0"/>
    <w:rsid w:val="009E5E7F"/>
    <w:rsid w:val="009E6E29"/>
    <w:rsid w:val="00A205F3"/>
    <w:rsid w:val="00A24B78"/>
    <w:rsid w:val="00A513FD"/>
    <w:rsid w:val="00A6548C"/>
    <w:rsid w:val="00A7507D"/>
    <w:rsid w:val="00A8379D"/>
    <w:rsid w:val="00A8438C"/>
    <w:rsid w:val="00A97E6B"/>
    <w:rsid w:val="00AA0228"/>
    <w:rsid w:val="00AC2DD4"/>
    <w:rsid w:val="00AC79F8"/>
    <w:rsid w:val="00AD589F"/>
    <w:rsid w:val="00AD7774"/>
    <w:rsid w:val="00AF3843"/>
    <w:rsid w:val="00B42E75"/>
    <w:rsid w:val="00B4350C"/>
    <w:rsid w:val="00B63CA5"/>
    <w:rsid w:val="00B80268"/>
    <w:rsid w:val="00B9262D"/>
    <w:rsid w:val="00BA7B51"/>
    <w:rsid w:val="00BB2ACC"/>
    <w:rsid w:val="00BF31E5"/>
    <w:rsid w:val="00C1036C"/>
    <w:rsid w:val="00C24B6C"/>
    <w:rsid w:val="00C44050"/>
    <w:rsid w:val="00C54236"/>
    <w:rsid w:val="00C649B6"/>
    <w:rsid w:val="00C64BC7"/>
    <w:rsid w:val="00C8507F"/>
    <w:rsid w:val="00C919E3"/>
    <w:rsid w:val="00C9597D"/>
    <w:rsid w:val="00CA36D6"/>
    <w:rsid w:val="00CA57E4"/>
    <w:rsid w:val="00CC00EA"/>
    <w:rsid w:val="00CC2C1B"/>
    <w:rsid w:val="00CD1B67"/>
    <w:rsid w:val="00CE037E"/>
    <w:rsid w:val="00CE3ED2"/>
    <w:rsid w:val="00CE508D"/>
    <w:rsid w:val="00CF3B83"/>
    <w:rsid w:val="00D02A25"/>
    <w:rsid w:val="00D04591"/>
    <w:rsid w:val="00D23CA9"/>
    <w:rsid w:val="00D34A1F"/>
    <w:rsid w:val="00D70CFE"/>
    <w:rsid w:val="00D7263A"/>
    <w:rsid w:val="00D75605"/>
    <w:rsid w:val="00DB0A44"/>
    <w:rsid w:val="00DB7E3E"/>
    <w:rsid w:val="00DC4494"/>
    <w:rsid w:val="00DC5770"/>
    <w:rsid w:val="00DE5919"/>
    <w:rsid w:val="00DE77F5"/>
    <w:rsid w:val="00DF6C6F"/>
    <w:rsid w:val="00DF7D2D"/>
    <w:rsid w:val="00E05529"/>
    <w:rsid w:val="00E06583"/>
    <w:rsid w:val="00E4432D"/>
    <w:rsid w:val="00E47649"/>
    <w:rsid w:val="00E5446F"/>
    <w:rsid w:val="00E61990"/>
    <w:rsid w:val="00E6212E"/>
    <w:rsid w:val="00E72611"/>
    <w:rsid w:val="00E879AD"/>
    <w:rsid w:val="00E948A9"/>
    <w:rsid w:val="00EA356C"/>
    <w:rsid w:val="00EA67B7"/>
    <w:rsid w:val="00EB0E49"/>
    <w:rsid w:val="00EB1F76"/>
    <w:rsid w:val="00F12492"/>
    <w:rsid w:val="00F20656"/>
    <w:rsid w:val="00F42C0B"/>
    <w:rsid w:val="00F54D45"/>
    <w:rsid w:val="00F57D40"/>
    <w:rsid w:val="00F90235"/>
    <w:rsid w:val="00FB0D83"/>
    <w:rsid w:val="00FB1B5F"/>
    <w:rsid w:val="00FB69A1"/>
    <w:rsid w:val="00FC6118"/>
    <w:rsid w:val="00FE6D4E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46652"/>
  <w15:docId w15:val="{82E1617B-E48F-44E0-A6DF-2B98ED74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BB2A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22B53"/>
    <w:rPr>
      <w:color w:val="0000FF"/>
      <w:u w:val="single"/>
    </w:rPr>
  </w:style>
  <w:style w:type="paragraph" w:styleId="Sprechblasentext">
    <w:name w:val="Balloon Text"/>
    <w:basedOn w:val="Standard"/>
    <w:semiHidden/>
    <w:rsid w:val="004265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164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164B9"/>
  </w:style>
  <w:style w:type="paragraph" w:styleId="Fuzeile">
    <w:name w:val="footer"/>
    <w:basedOn w:val="Standard"/>
    <w:rsid w:val="00EA356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5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5446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43C1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C649B6"/>
    <w:rPr>
      <w:color w:val="954F72" w:themeColor="followedHyperlink"/>
      <w:u w:val="single"/>
    </w:rPr>
  </w:style>
  <w:style w:type="character" w:customStyle="1" w:styleId="defaultfonthxmailstyle">
    <w:name w:val="defaultfonthxmailstyle"/>
    <w:basedOn w:val="Absatz-Standardschriftart"/>
    <w:rsid w:val="00E06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ounani\AppData\Local\Microsoft\Windows\Temporary%20Internet%20Files\Content.IE5\ZFFBDCWJ\Briefmaske_neutral1311_sw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EBAB6-BDED-4623-98A5-DAAFACA0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Briefmaske_neutral1311_sw (1)</Template>
  <TotalTime>0</TotalTime>
  <Pages>1</Pages>
  <Words>41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Khounani</dc:creator>
  <cp:keywords/>
  <cp:lastModifiedBy>Marcus Wehmeier</cp:lastModifiedBy>
  <cp:revision>2</cp:revision>
  <cp:lastPrinted>2021-03-23T11:16:00Z</cp:lastPrinted>
  <dcterms:created xsi:type="dcterms:W3CDTF">2023-06-28T12:35:00Z</dcterms:created>
  <dcterms:modified xsi:type="dcterms:W3CDTF">2023-06-28T12:35:00Z</dcterms:modified>
</cp:coreProperties>
</file>