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E421C" w14:textId="77777777" w:rsidR="000B5B5D" w:rsidRDefault="000B5B5D" w:rsidP="00E67950">
      <w:pPr>
        <w:widowControl/>
        <w:rPr>
          <w:rFonts w:ascii="Arial" w:hAnsi="Arial" w:cs="Arial"/>
          <w:b/>
          <w:sz w:val="18"/>
          <w:szCs w:val="18"/>
          <w:lang w:val="de-DE"/>
        </w:rPr>
      </w:pPr>
      <w:r w:rsidRPr="000B5B5D">
        <w:rPr>
          <w:rFonts w:ascii="Arial" w:hAnsi="Arial" w:cs="Arial"/>
          <w:b/>
          <w:szCs w:val="18"/>
          <w:lang w:val="de-DE"/>
        </w:rPr>
        <w:t>Deutsche Gesellschaft für Hauswirtschaft e. V.</w:t>
      </w:r>
    </w:p>
    <w:p w14:paraId="2B7B16DF" w14:textId="1836C205" w:rsidR="00E67950" w:rsidRDefault="00447A8F" w:rsidP="00E67950">
      <w:pPr>
        <w:widowControl/>
        <w:rPr>
          <w:rFonts w:ascii="Arial" w:hAnsi="Arial" w:cs="Arial"/>
          <w:sz w:val="18"/>
          <w:szCs w:val="18"/>
          <w:lang w:val="de-DE"/>
        </w:rPr>
      </w:pPr>
      <w:r>
        <w:rPr>
          <w:rFonts w:ascii="Arial" w:hAnsi="Arial" w:cs="Arial"/>
          <w:noProof/>
          <w:sz w:val="18"/>
          <w:szCs w:val="18"/>
          <w:lang w:val="de-DE"/>
        </w:rPr>
        <mc:AlternateContent>
          <mc:Choice Requires="wps">
            <w:drawing>
              <wp:anchor distT="0" distB="0" distL="114300" distR="114300" simplePos="0" relativeHeight="251658240" behindDoc="1" locked="1" layoutInCell="0" allowOverlap="1" wp14:anchorId="4E85C340" wp14:editId="55A5FE52">
                <wp:simplePos x="0" y="0"/>
                <wp:positionH relativeFrom="margin">
                  <wp:posOffset>6027420</wp:posOffset>
                </wp:positionH>
                <wp:positionV relativeFrom="paragraph">
                  <wp:posOffset>2540</wp:posOffset>
                </wp:positionV>
                <wp:extent cx="175260" cy="9613265"/>
                <wp:effectExtent l="0" t="0" r="0" b="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" cy="961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EABC997" w14:textId="77777777" w:rsidR="000E1D0A" w:rsidRPr="00877B20" w:rsidRDefault="000E1D0A" w:rsidP="00793A4C">
                            <w:pPr>
                              <w:shd w:val="solid" w:color="FFFFFF" w:fill="FFFFFF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de-DE"/>
                              </w:rPr>
                            </w:pPr>
                            <w:r w:rsidRPr="00877B20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de-DE"/>
                              </w:rPr>
                              <w:t>ACHTUNG!!! DIESER ANTRAG MUSS BIS SPÄTESTENS 6 WOCHEN NACH ENDE DER REISE IN DER GESCHÄFTSSTELLE VORLIEGEN!</w:t>
                            </w:r>
                          </w:p>
                          <w:p w14:paraId="5F618935" w14:textId="77777777" w:rsidR="000E1D0A" w:rsidRDefault="000E1D0A" w:rsidP="00793A4C">
                            <w:pPr>
                              <w:shd w:val="solid" w:color="FFFFFF" w:fill="FFFFFF"/>
                              <w:rPr>
                                <w:sz w:val="20"/>
                                <w:szCs w:val="20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85C340" id="Rectangle 3" o:spid="_x0000_s1026" style="position:absolute;margin-left:474.6pt;margin-top:.2pt;width:13.8pt;height:756.95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" o:allowincell="f" filled="f" stroked="f" strokeweight="0">
                <v:textbox style="layout-flow:vertical;mso-layout-flow-alt:bottom-to-top" inset="0,0,0,0">
                  <w:txbxContent>
                    <w:p w14:paraId="3EABC997" w14:textId="77777777" w:rsidR="000E1D0A" w:rsidRPr="00877B20" w:rsidRDefault="000E1D0A" w:rsidP="00793A4C">
                      <w:pPr>
                        <w:shd w:val="solid" w:color="FFFFFF" w:fill="FFFFFF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de-DE"/>
                        </w:rPr>
                      </w:pPr>
                      <w:r w:rsidRPr="00877B20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de-DE"/>
                        </w:rPr>
                        <w:t>ACHTUNG!!! DIESER ANTRAG MUSS BIS SPÄTESTENS 6 WOCHEN NACH ENDE DER REISE IN DER GESCHÄFTSSTELLE VORLIEGEN!</w:t>
                      </w:r>
                    </w:p>
                    <w:p w14:paraId="5F618935" w14:textId="77777777" w:rsidR="000E1D0A" w:rsidRDefault="000E1D0A" w:rsidP="00793A4C">
                      <w:pPr>
                        <w:shd w:val="solid" w:color="FFFFFF" w:fill="FFFFFF"/>
                        <w:rPr>
                          <w:sz w:val="20"/>
                          <w:szCs w:val="20"/>
                          <w:lang w:val="de-DE"/>
                        </w:rPr>
                      </w:pP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  <w:r w:rsidR="00E254E1">
        <w:rPr>
          <w:rFonts w:ascii="Arial" w:hAnsi="Arial" w:cs="Arial"/>
          <w:sz w:val="18"/>
          <w:szCs w:val="18"/>
          <w:lang w:val="de-DE"/>
        </w:rPr>
        <w:t>Kaiser-Friedrich-Str. 13</w:t>
      </w:r>
      <w:r w:rsidR="00E67950" w:rsidRPr="0067776B">
        <w:rPr>
          <w:rFonts w:ascii="Arial" w:hAnsi="Arial" w:cs="Arial"/>
          <w:sz w:val="18"/>
          <w:szCs w:val="18"/>
          <w:lang w:val="de-DE"/>
        </w:rPr>
        <w:br/>
      </w:r>
      <w:r w:rsidR="00E254E1">
        <w:rPr>
          <w:rFonts w:ascii="Arial" w:hAnsi="Arial" w:cs="Arial"/>
          <w:sz w:val="18"/>
          <w:szCs w:val="18"/>
          <w:lang w:val="de-DE"/>
        </w:rPr>
        <w:t>53113 Bonn</w:t>
      </w:r>
    </w:p>
    <w:p w14:paraId="2C2935AA" w14:textId="62AEAFC0" w:rsidR="000B5B5D" w:rsidRPr="003B4AC7" w:rsidRDefault="000B5B5D" w:rsidP="00E67950">
      <w:pPr>
        <w:widowControl/>
        <w:rPr>
          <w:rFonts w:ascii="Arial" w:hAnsi="Arial" w:cs="Arial"/>
          <w:sz w:val="22"/>
          <w:szCs w:val="22"/>
          <w:lang w:val="de-DE"/>
        </w:rPr>
      </w:pPr>
    </w:p>
    <w:p w14:paraId="43FC8DA1" w14:textId="7213C0C8" w:rsidR="000B5B5D" w:rsidRPr="002302E9" w:rsidRDefault="000B5B5D" w:rsidP="000B5B5D">
      <w:pPr>
        <w:widowControl/>
        <w:rPr>
          <w:rFonts w:ascii="Arial" w:hAnsi="Arial" w:cs="Arial"/>
          <w:bCs/>
          <w:sz w:val="20"/>
          <w:szCs w:val="18"/>
          <w:lang w:val="de-DE"/>
        </w:rPr>
      </w:pPr>
      <w:r w:rsidRPr="000B5B5D">
        <w:rPr>
          <w:rFonts w:ascii="Arial" w:hAnsi="Arial" w:cs="Arial"/>
          <w:b/>
          <w:bCs/>
          <w:sz w:val="20"/>
          <w:szCs w:val="18"/>
          <w:lang w:val="de-DE"/>
        </w:rPr>
        <w:t>Reisekosten-Abrechnung</w:t>
      </w:r>
      <w:r w:rsidR="002302E9">
        <w:rPr>
          <w:rFonts w:ascii="Arial" w:hAnsi="Arial" w:cs="Arial"/>
          <w:b/>
          <w:bCs/>
          <w:sz w:val="20"/>
          <w:szCs w:val="18"/>
          <w:lang w:val="de-DE"/>
        </w:rPr>
        <w:t xml:space="preserve"> </w:t>
      </w:r>
      <w:r w:rsidR="002302E9" w:rsidRPr="002302E9">
        <w:rPr>
          <w:rFonts w:ascii="Arial" w:hAnsi="Arial" w:cs="Arial"/>
          <w:bCs/>
          <w:sz w:val="20"/>
          <w:szCs w:val="18"/>
          <w:lang w:val="de-DE"/>
        </w:rPr>
        <w:t xml:space="preserve">(Stand </w:t>
      </w:r>
      <w:r w:rsidR="00E254E1">
        <w:rPr>
          <w:rFonts w:ascii="Arial" w:hAnsi="Arial" w:cs="Arial"/>
          <w:bCs/>
          <w:sz w:val="20"/>
          <w:szCs w:val="18"/>
          <w:lang w:val="de-DE"/>
        </w:rPr>
        <w:t>April 2024</w:t>
      </w:r>
      <w:r w:rsidR="002302E9" w:rsidRPr="002302E9">
        <w:rPr>
          <w:rFonts w:ascii="Arial" w:hAnsi="Arial" w:cs="Arial"/>
          <w:bCs/>
          <w:sz w:val="20"/>
          <w:szCs w:val="18"/>
          <w:lang w:val="de-DE"/>
        </w:rPr>
        <w:t>)</w:t>
      </w:r>
    </w:p>
    <w:p w14:paraId="4AD22F48" w14:textId="77777777" w:rsidR="000B5B5D" w:rsidRDefault="007272D7" w:rsidP="000B5B5D">
      <w:pPr>
        <w:widowControl/>
        <w:rPr>
          <w:rFonts w:ascii="Arial" w:hAnsi="Arial" w:cs="Arial"/>
          <w:sz w:val="18"/>
          <w:szCs w:val="18"/>
          <w:lang w:val="de-DE"/>
        </w:rPr>
      </w:pPr>
      <w:r>
        <w:rPr>
          <w:noProof/>
          <w:sz w:val="36"/>
          <w:lang w:val="de-DE"/>
        </w:rPr>
        <w:drawing>
          <wp:anchor distT="0" distB="0" distL="114300" distR="114300" simplePos="0" relativeHeight="251657216" behindDoc="0" locked="0" layoutInCell="1" allowOverlap="1" wp14:anchorId="7CA058DF" wp14:editId="2E7E4F0F">
            <wp:simplePos x="0" y="0"/>
            <wp:positionH relativeFrom="column">
              <wp:posOffset>87078</wp:posOffset>
            </wp:positionH>
            <wp:positionV relativeFrom="paragraph">
              <wp:posOffset>-408388</wp:posOffset>
            </wp:positionV>
            <wp:extent cx="1330325" cy="859155"/>
            <wp:effectExtent l="0" t="0" r="3175" b="0"/>
            <wp:wrapNone/>
            <wp:docPr id="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325" cy="85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C6CB62B" w14:textId="77777777" w:rsidR="000B5B5D" w:rsidRPr="0067776B" w:rsidRDefault="000B5B5D" w:rsidP="00E67950">
      <w:pPr>
        <w:widowControl/>
        <w:rPr>
          <w:rFonts w:ascii="Arial" w:hAnsi="Arial" w:cs="Arial"/>
          <w:sz w:val="18"/>
          <w:szCs w:val="18"/>
          <w:lang w:val="de-DE"/>
        </w:rPr>
      </w:pPr>
    </w:p>
    <w:p w14:paraId="719587BA" w14:textId="77777777" w:rsidR="0067776B" w:rsidRDefault="0067776B" w:rsidP="00E67950">
      <w:pPr>
        <w:widowControl/>
        <w:rPr>
          <w:rFonts w:ascii="Arial" w:hAnsi="Arial" w:cs="Arial"/>
          <w:sz w:val="18"/>
          <w:szCs w:val="18"/>
          <w:lang w:val="de-DE"/>
        </w:rPr>
      </w:pPr>
    </w:p>
    <w:p w14:paraId="1084F15F" w14:textId="77777777" w:rsidR="0067776B" w:rsidRDefault="0067776B" w:rsidP="00793A4C">
      <w:pPr>
        <w:widowControl/>
        <w:tabs>
          <w:tab w:val="left" w:pos="-1440"/>
          <w:tab w:val="left" w:pos="3402"/>
        </w:tabs>
        <w:jc w:val="both"/>
        <w:rPr>
          <w:noProof/>
          <w:lang w:val="de-DE"/>
        </w:rPr>
        <w:sectPr w:rsidR="0067776B" w:rsidSect="00F63018">
          <w:endnotePr>
            <w:numFmt w:val="decimal"/>
          </w:endnotePr>
          <w:type w:val="continuous"/>
          <w:pgSz w:w="11904" w:h="16836"/>
          <w:pgMar w:top="960" w:right="1440" w:bottom="960" w:left="1440" w:header="357" w:footer="510" w:gutter="0"/>
          <w:cols w:num="2" w:space="708" w:equalWidth="0">
            <w:col w:w="6067" w:space="708"/>
            <w:col w:w="2249"/>
          </w:cols>
          <w:noEndnote/>
        </w:sect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32"/>
        <w:gridCol w:w="850"/>
        <w:gridCol w:w="2551"/>
        <w:gridCol w:w="2041"/>
        <w:gridCol w:w="1843"/>
      </w:tblGrid>
      <w:tr w:rsidR="000E1D0A" w:rsidRPr="00877B20" w14:paraId="2DA3FD06" w14:textId="77777777" w:rsidTr="00232251">
        <w:trPr>
          <w:trHeight w:hRule="exact" w:val="399"/>
        </w:trPr>
        <w:tc>
          <w:tcPr>
            <w:tcW w:w="2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2C744B" w14:textId="77777777" w:rsidR="000E1D0A" w:rsidRPr="00877B20" w:rsidRDefault="000E1D0A" w:rsidP="00232251">
            <w:pPr>
              <w:spacing w:line="4" w:lineRule="exact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  <w:p w14:paraId="5F765695" w14:textId="77777777" w:rsidR="000E1D0A" w:rsidRPr="00877B20" w:rsidRDefault="000E1D0A" w:rsidP="00232251">
            <w:pPr>
              <w:widowControl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877B2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Name</w:t>
            </w:r>
          </w:p>
        </w:tc>
        <w:tc>
          <w:tcPr>
            <w:tcW w:w="64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E47D33" w14:textId="77777777" w:rsidR="000E1D0A" w:rsidRPr="00877B20" w:rsidRDefault="000E1D0A" w:rsidP="00232251">
            <w:pPr>
              <w:widowControl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0E1D0A" w:rsidRPr="00877B20" w14:paraId="3B8E2615" w14:textId="77777777" w:rsidTr="00232251">
        <w:trPr>
          <w:trHeight w:hRule="exact" w:val="399"/>
        </w:trPr>
        <w:tc>
          <w:tcPr>
            <w:tcW w:w="2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2E8D73" w14:textId="77777777" w:rsidR="000E1D0A" w:rsidRPr="00877B20" w:rsidRDefault="000E1D0A" w:rsidP="00232251">
            <w:pPr>
              <w:spacing w:line="4" w:lineRule="exact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  <w:p w14:paraId="1FF52615" w14:textId="77777777" w:rsidR="000E1D0A" w:rsidRPr="00877B20" w:rsidRDefault="000E1D0A" w:rsidP="00232251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877B2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Wohnort</w:t>
            </w:r>
          </w:p>
        </w:tc>
        <w:tc>
          <w:tcPr>
            <w:tcW w:w="64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C2BB0A" w14:textId="77777777" w:rsidR="000E1D0A" w:rsidRPr="00877B20" w:rsidRDefault="000E1D0A" w:rsidP="00232251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0E1D0A" w:rsidRPr="00877B20" w14:paraId="3FE4021D" w14:textId="77777777" w:rsidTr="00232251">
        <w:trPr>
          <w:trHeight w:hRule="exact" w:val="399"/>
        </w:trPr>
        <w:tc>
          <w:tcPr>
            <w:tcW w:w="2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57B6FD" w14:textId="77777777" w:rsidR="000E1D0A" w:rsidRPr="00877B20" w:rsidRDefault="000E1D0A" w:rsidP="00232251">
            <w:pPr>
              <w:spacing w:line="4" w:lineRule="exact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  <w:p w14:paraId="5B13ED10" w14:textId="77777777" w:rsidR="000E1D0A" w:rsidRPr="00877B20" w:rsidRDefault="000E1D0A" w:rsidP="00232251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spacing w:after="4"/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</w:pPr>
            <w:r w:rsidRPr="00877B2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Straße</w:t>
            </w:r>
          </w:p>
        </w:tc>
        <w:tc>
          <w:tcPr>
            <w:tcW w:w="64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7A60E5" w14:textId="77777777" w:rsidR="000E1D0A" w:rsidRPr="00877B20" w:rsidRDefault="000E1D0A" w:rsidP="00232251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spacing w:after="4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0E1D0A" w:rsidRPr="00877B20" w14:paraId="1A2D6B65" w14:textId="77777777" w:rsidTr="00232251">
        <w:trPr>
          <w:trHeight w:hRule="exact" w:val="388"/>
        </w:trPr>
        <w:tc>
          <w:tcPr>
            <w:tcW w:w="2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31F2F8" w14:textId="77777777" w:rsidR="000E1D0A" w:rsidRPr="00877B20" w:rsidRDefault="000E1D0A" w:rsidP="00232251">
            <w:pPr>
              <w:spacing w:line="4" w:lineRule="exact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  <w:p w14:paraId="7C42E52A" w14:textId="77777777" w:rsidR="000E1D0A" w:rsidRPr="00877B20" w:rsidRDefault="00232251" w:rsidP="00232251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spacing w:after="4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Telefon/</w:t>
            </w:r>
            <w:r w:rsidR="000E1D0A" w:rsidRPr="00877B2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Fax/E-Mail</w:t>
            </w:r>
          </w:p>
        </w:tc>
        <w:tc>
          <w:tcPr>
            <w:tcW w:w="64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5E6AA1" w14:textId="77777777" w:rsidR="000E1D0A" w:rsidRPr="00877B20" w:rsidRDefault="000E1D0A" w:rsidP="00232251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spacing w:after="4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0E1D0A" w:rsidRPr="00877B20" w14:paraId="06FE79E3" w14:textId="77777777" w:rsidTr="00232251">
        <w:trPr>
          <w:trHeight w:hRule="exact" w:val="399"/>
        </w:trPr>
        <w:tc>
          <w:tcPr>
            <w:tcW w:w="2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7DD16A" w14:textId="77777777" w:rsidR="000E1D0A" w:rsidRPr="00877B20" w:rsidRDefault="000E1D0A" w:rsidP="00232251">
            <w:pPr>
              <w:spacing w:line="4" w:lineRule="exact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  <w:p w14:paraId="04D7B38B" w14:textId="77777777" w:rsidR="000E1D0A" w:rsidRPr="00877B20" w:rsidRDefault="000E1D0A" w:rsidP="00232251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877B2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Reisezweck</w:t>
            </w:r>
          </w:p>
        </w:tc>
        <w:tc>
          <w:tcPr>
            <w:tcW w:w="64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0F7B6A" w14:textId="77777777" w:rsidR="000E1D0A" w:rsidRPr="00877B20" w:rsidRDefault="000E1D0A" w:rsidP="00232251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0E1D0A" w:rsidRPr="00877B20" w14:paraId="28C0D6D1" w14:textId="77777777" w:rsidTr="00232251">
        <w:trPr>
          <w:trHeight w:hRule="exact" w:val="399"/>
        </w:trPr>
        <w:tc>
          <w:tcPr>
            <w:tcW w:w="2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96ADEA" w14:textId="77777777" w:rsidR="000E1D0A" w:rsidRPr="00877B20" w:rsidRDefault="000E1D0A" w:rsidP="00232251">
            <w:pPr>
              <w:spacing w:line="4" w:lineRule="exact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  <w:p w14:paraId="0E9AC98B" w14:textId="77777777" w:rsidR="000E1D0A" w:rsidRPr="00877B20" w:rsidRDefault="000E1D0A" w:rsidP="00232251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spacing w:after="4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877B2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Ort der Veranstaltung</w:t>
            </w:r>
          </w:p>
        </w:tc>
        <w:tc>
          <w:tcPr>
            <w:tcW w:w="64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32A3C0" w14:textId="77777777" w:rsidR="000E1D0A" w:rsidRPr="00877B20" w:rsidRDefault="000E1D0A" w:rsidP="00232251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spacing w:after="4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0E1D0A" w:rsidRPr="00877B20" w14:paraId="0FA96791" w14:textId="77777777" w:rsidTr="00232251">
        <w:trPr>
          <w:trHeight w:hRule="exact" w:val="399"/>
        </w:trPr>
        <w:tc>
          <w:tcPr>
            <w:tcW w:w="51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8FDD025" w14:textId="77777777" w:rsidR="000E1D0A" w:rsidRPr="00877B20" w:rsidRDefault="000E1D0A">
            <w:pPr>
              <w:spacing w:line="4" w:lineRule="exact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  <w:p w14:paraId="0C26C21C" w14:textId="77777777" w:rsidR="000E1D0A" w:rsidRPr="00877B20" w:rsidRDefault="000E1D0A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F15528" w14:textId="77777777" w:rsidR="000E1D0A" w:rsidRPr="00877B20" w:rsidRDefault="000E1D0A" w:rsidP="00232251">
            <w:pPr>
              <w:spacing w:line="4" w:lineRule="exact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  <w:p w14:paraId="565CC715" w14:textId="77777777" w:rsidR="000E1D0A" w:rsidRPr="00877B20" w:rsidRDefault="000E1D0A" w:rsidP="00232251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877B2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Datum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4E4B84" w14:textId="77777777" w:rsidR="000E1D0A" w:rsidRPr="00877B20" w:rsidRDefault="000E1D0A" w:rsidP="00232251">
            <w:pPr>
              <w:spacing w:line="4" w:lineRule="exact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  <w:p w14:paraId="16B3ED75" w14:textId="77777777" w:rsidR="000E1D0A" w:rsidRPr="00877B20" w:rsidRDefault="000E1D0A" w:rsidP="00232251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877B2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Uhrzeit</w:t>
            </w:r>
          </w:p>
        </w:tc>
      </w:tr>
      <w:tr w:rsidR="000E1D0A" w:rsidRPr="00877B20" w14:paraId="46793010" w14:textId="77777777" w:rsidTr="00232251">
        <w:trPr>
          <w:trHeight w:hRule="exact" w:val="399"/>
        </w:trPr>
        <w:tc>
          <w:tcPr>
            <w:tcW w:w="51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F6D2C8" w14:textId="77777777" w:rsidR="000E1D0A" w:rsidRPr="00877B20" w:rsidRDefault="000E1D0A" w:rsidP="00232251">
            <w:pPr>
              <w:spacing w:line="4" w:lineRule="exact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  <w:p w14:paraId="480129D5" w14:textId="77777777" w:rsidR="000E1D0A" w:rsidRPr="00877B20" w:rsidRDefault="000E1D0A" w:rsidP="00232251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877B2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Beginn der Veranstaltung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AEAEDC" w14:textId="77777777" w:rsidR="000E1D0A" w:rsidRPr="00877B20" w:rsidRDefault="000E1D0A" w:rsidP="00232251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spacing w:after="4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773000" w14:textId="77777777" w:rsidR="000E1D0A" w:rsidRPr="00877B20" w:rsidRDefault="000E1D0A" w:rsidP="00232251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0E1D0A" w:rsidRPr="00877B20" w14:paraId="2B974D4F" w14:textId="77777777" w:rsidTr="00232251">
        <w:trPr>
          <w:trHeight w:hRule="exact" w:val="399"/>
        </w:trPr>
        <w:tc>
          <w:tcPr>
            <w:tcW w:w="51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35BB44" w14:textId="77777777" w:rsidR="000E1D0A" w:rsidRPr="00877B20" w:rsidRDefault="000E1D0A" w:rsidP="00232251">
            <w:pPr>
              <w:spacing w:line="4" w:lineRule="exact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  <w:p w14:paraId="525DF74B" w14:textId="77777777" w:rsidR="000E1D0A" w:rsidRPr="00877B20" w:rsidRDefault="000E1D0A" w:rsidP="00232251">
            <w:pPr>
              <w:pStyle w:val="berschrift3"/>
              <w:keepNext/>
              <w:keepLines/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rPr>
                <w:lang w:val="de-DE"/>
              </w:rPr>
            </w:pPr>
            <w:r w:rsidRPr="00877B20">
              <w:rPr>
                <w:lang w:val="de-DE"/>
              </w:rPr>
              <w:t>Ende der Veranstaltung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E4DF0B" w14:textId="77777777" w:rsidR="000E1D0A" w:rsidRPr="00877B20" w:rsidRDefault="000E1D0A" w:rsidP="00232251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spacing w:after="4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4DB14A" w14:textId="77777777" w:rsidR="000E1D0A" w:rsidRPr="00877B20" w:rsidRDefault="000E1D0A" w:rsidP="00232251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0E1D0A" w:rsidRPr="00877B20" w14:paraId="4DB77F70" w14:textId="77777777" w:rsidTr="00232251">
        <w:trPr>
          <w:trHeight w:hRule="exact" w:val="399"/>
        </w:trPr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7D98FA" w14:textId="77777777" w:rsidR="000E1D0A" w:rsidRPr="00877B20" w:rsidRDefault="000E1D0A" w:rsidP="00232251">
            <w:pPr>
              <w:spacing w:line="4" w:lineRule="exact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  <w:p w14:paraId="7B62A162" w14:textId="77777777" w:rsidR="000E1D0A" w:rsidRPr="00877B20" w:rsidRDefault="000E1D0A" w:rsidP="00232251">
            <w:pPr>
              <w:keepNext/>
              <w:keepLines/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877B2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Abfahrt von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D62264" w14:textId="77777777" w:rsidR="000E1D0A" w:rsidRPr="00877B20" w:rsidRDefault="000E1D0A" w:rsidP="00232251">
            <w:pPr>
              <w:keepNext/>
              <w:keepLines/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F21E7C" w14:textId="77777777" w:rsidR="000E1D0A" w:rsidRPr="00877B20" w:rsidRDefault="000E1D0A" w:rsidP="00232251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spacing w:after="4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8851D1" w14:textId="77777777" w:rsidR="000E1D0A" w:rsidRPr="00877B20" w:rsidRDefault="000E1D0A" w:rsidP="00232251">
            <w:pPr>
              <w:keepNext/>
              <w:keepLines/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0E1D0A" w:rsidRPr="00877B20" w14:paraId="7B4E7F2D" w14:textId="77777777" w:rsidTr="00232251">
        <w:trPr>
          <w:trHeight w:hRule="exact" w:val="399"/>
        </w:trPr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A0D497" w14:textId="77777777" w:rsidR="000E1D0A" w:rsidRPr="00877B20" w:rsidRDefault="000E1D0A" w:rsidP="00232251">
            <w:pPr>
              <w:spacing w:line="4" w:lineRule="exact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  <w:p w14:paraId="1C0863B9" w14:textId="77777777" w:rsidR="000E1D0A" w:rsidRPr="00877B20" w:rsidRDefault="000E1D0A" w:rsidP="00232251">
            <w:pPr>
              <w:keepNext/>
              <w:keepLines/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spacing w:after="4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877B2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Rückkunft von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E672E6" w14:textId="77777777" w:rsidR="000E1D0A" w:rsidRPr="00877B20" w:rsidRDefault="000E1D0A" w:rsidP="00232251">
            <w:pPr>
              <w:keepNext/>
              <w:keepLines/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spacing w:after="4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D287FF" w14:textId="77777777" w:rsidR="000E1D0A" w:rsidRPr="00877B20" w:rsidRDefault="000E1D0A" w:rsidP="00232251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spacing w:after="4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B7FC15" w14:textId="77777777" w:rsidR="000E1D0A" w:rsidRPr="00877B20" w:rsidRDefault="000E1D0A" w:rsidP="00232251">
            <w:pPr>
              <w:keepNext/>
              <w:keepLines/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spacing w:after="4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</w:tbl>
    <w:p w14:paraId="0D71E17A" w14:textId="77777777" w:rsidR="000E1D0A" w:rsidRPr="00877B20" w:rsidRDefault="000E1D0A">
      <w:pPr>
        <w:keepLines/>
        <w:widowControl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jc w:val="center"/>
        <w:rPr>
          <w:rFonts w:ascii="Arial" w:hAnsi="Arial" w:cs="Arial"/>
          <w:sz w:val="18"/>
          <w:szCs w:val="18"/>
          <w:lang w:val="de-DE"/>
        </w:rPr>
      </w:pPr>
      <w:r w:rsidRPr="00877B20">
        <w:rPr>
          <w:rFonts w:ascii="Arial" w:hAnsi="Arial" w:cs="Arial"/>
          <w:b/>
          <w:bCs/>
          <w:sz w:val="18"/>
          <w:szCs w:val="18"/>
          <w:lang w:val="de-DE"/>
        </w:rPr>
        <w:t>Fahrtkosten</w:t>
      </w:r>
    </w:p>
    <w:tbl>
      <w:tblPr>
        <w:tblW w:w="0" w:type="auto"/>
        <w:tblInd w:w="8" w:type="dxa"/>
        <w:tblLayout w:type="fixed"/>
        <w:tblCellMar>
          <w:left w:w="2" w:type="dxa"/>
          <w:right w:w="2" w:type="dxa"/>
        </w:tblCellMar>
        <w:tblLook w:val="0000" w:firstRow="0" w:lastRow="0" w:firstColumn="0" w:lastColumn="0" w:noHBand="0" w:noVBand="0"/>
      </w:tblPr>
      <w:tblGrid>
        <w:gridCol w:w="4340"/>
        <w:gridCol w:w="2834"/>
        <w:gridCol w:w="1843"/>
      </w:tblGrid>
      <w:tr w:rsidR="000E1D0A" w:rsidRPr="00877B20" w14:paraId="232D64AD" w14:textId="77777777" w:rsidTr="00232251">
        <w:trPr>
          <w:trHeight w:hRule="exact" w:val="402"/>
        </w:trPr>
        <w:tc>
          <w:tcPr>
            <w:tcW w:w="434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64E3D02C" w14:textId="77777777" w:rsidR="000E1D0A" w:rsidRPr="00877B20" w:rsidRDefault="000E1D0A" w:rsidP="00232251">
            <w:pPr>
              <w:spacing w:line="4" w:lineRule="exact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  <w:p w14:paraId="12B6136F" w14:textId="77777777" w:rsidR="000E1D0A" w:rsidRPr="00877B20" w:rsidRDefault="000E1D0A" w:rsidP="00232251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ind w:left="140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877B2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Strecke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6E144EEE" w14:textId="77777777" w:rsidR="000E1D0A" w:rsidRPr="00877B20" w:rsidRDefault="000E1D0A" w:rsidP="00232251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ind w:left="194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877B2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Verkehrsmittel</w:t>
            </w:r>
            <w:r w:rsidR="003F7637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 xml:space="preserve"> </w:t>
            </w:r>
            <w:r w:rsidRPr="00877B20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de-DE"/>
              </w:rPr>
              <w:t>*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vAlign w:val="center"/>
          </w:tcPr>
          <w:p w14:paraId="1C24F6DA" w14:textId="77777777" w:rsidR="000E1D0A" w:rsidRPr="00877B20" w:rsidRDefault="000E1D0A" w:rsidP="00232251">
            <w:pPr>
              <w:spacing w:line="4" w:lineRule="exact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  <w:p w14:paraId="511EBC5F" w14:textId="77777777" w:rsidR="000E1D0A" w:rsidRPr="00877B20" w:rsidRDefault="003F7637" w:rsidP="00232251">
            <w:pPr>
              <w:pStyle w:val="berschrift1"/>
              <w:keepNext/>
              <w:keepLines/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rPr>
                <w:lang w:val="de-DE"/>
              </w:rPr>
            </w:pPr>
            <w:r>
              <w:rPr>
                <w:lang w:val="de-DE"/>
              </w:rPr>
              <w:t>Kosten</w:t>
            </w:r>
            <w:r w:rsidR="000E1D0A" w:rsidRPr="00877B20">
              <w:rPr>
                <w:lang w:val="de-DE"/>
              </w:rPr>
              <w:t>/EUR</w:t>
            </w:r>
          </w:p>
        </w:tc>
      </w:tr>
      <w:tr w:rsidR="000E1D0A" w:rsidRPr="00877B20" w14:paraId="3A2B144C" w14:textId="77777777" w:rsidTr="00232251">
        <w:trPr>
          <w:trHeight w:hRule="exact" w:val="417"/>
        </w:trPr>
        <w:tc>
          <w:tcPr>
            <w:tcW w:w="434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1F7C045C" w14:textId="77777777" w:rsidR="000E1D0A" w:rsidRPr="00877B20" w:rsidRDefault="000E1D0A" w:rsidP="00232251">
            <w:pPr>
              <w:keepNext/>
              <w:keepLines/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73C00A25" w14:textId="77777777" w:rsidR="000E1D0A" w:rsidRPr="00877B20" w:rsidRDefault="000E1D0A" w:rsidP="00232251">
            <w:pPr>
              <w:keepNext/>
              <w:keepLines/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vAlign w:val="center"/>
          </w:tcPr>
          <w:p w14:paraId="29522DA5" w14:textId="77777777" w:rsidR="00DF4F5B" w:rsidRPr="00877B20" w:rsidRDefault="00DF4F5B" w:rsidP="00232251">
            <w:pPr>
              <w:keepNext/>
              <w:keepLines/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rPr>
                <w:rFonts w:ascii="Arial" w:hAnsi="Arial" w:cs="Arial"/>
                <w:sz w:val="18"/>
                <w:szCs w:val="18"/>
                <w:lang w:val="de-DE"/>
              </w:rPr>
            </w:pPr>
          </w:p>
          <w:p w14:paraId="50ADE4B0" w14:textId="77777777" w:rsidR="000E1D0A" w:rsidRPr="00877B20" w:rsidRDefault="000E1D0A" w:rsidP="00232251">
            <w:pPr>
              <w:keepNext/>
              <w:keepLines/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0E1D0A" w:rsidRPr="00877B20" w14:paraId="750ED056" w14:textId="77777777" w:rsidTr="00232251">
        <w:trPr>
          <w:trHeight w:hRule="exact" w:val="402"/>
        </w:trPr>
        <w:tc>
          <w:tcPr>
            <w:tcW w:w="434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21B671B7" w14:textId="77777777" w:rsidR="000E1D0A" w:rsidRPr="00877B20" w:rsidRDefault="000E1D0A" w:rsidP="00232251">
            <w:pPr>
              <w:keepNext/>
              <w:keepLines/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6F35459B" w14:textId="77777777" w:rsidR="000E1D0A" w:rsidRPr="00877B20" w:rsidRDefault="000E1D0A" w:rsidP="00232251">
            <w:pPr>
              <w:keepNext/>
              <w:keepLines/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vAlign w:val="center"/>
          </w:tcPr>
          <w:p w14:paraId="69BC3A20" w14:textId="77777777" w:rsidR="000E1D0A" w:rsidRPr="00877B20" w:rsidRDefault="000E1D0A" w:rsidP="00232251">
            <w:pPr>
              <w:keepNext/>
              <w:keepLines/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0E1D0A" w:rsidRPr="00877B20" w14:paraId="64AD1A23" w14:textId="77777777" w:rsidTr="00232251">
        <w:trPr>
          <w:trHeight w:hRule="exact" w:val="402"/>
        </w:trPr>
        <w:tc>
          <w:tcPr>
            <w:tcW w:w="434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545B76F7" w14:textId="77777777" w:rsidR="000E1D0A" w:rsidRPr="00877B20" w:rsidRDefault="000E1D0A" w:rsidP="00232251">
            <w:pPr>
              <w:keepNext/>
              <w:keepLines/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53EFC828" w14:textId="77777777" w:rsidR="000E1D0A" w:rsidRPr="00877B20" w:rsidRDefault="000E1D0A" w:rsidP="00232251">
            <w:pPr>
              <w:keepNext/>
              <w:keepLines/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vAlign w:val="center"/>
          </w:tcPr>
          <w:p w14:paraId="30DE8BFC" w14:textId="77777777" w:rsidR="000E1D0A" w:rsidRPr="00877B20" w:rsidRDefault="000E1D0A" w:rsidP="00232251">
            <w:pPr>
              <w:keepNext/>
              <w:keepLines/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0E1D0A" w:rsidRPr="00877B20" w14:paraId="5ECBB947" w14:textId="77777777">
        <w:trPr>
          <w:trHeight w:hRule="exact" w:val="402"/>
        </w:trPr>
        <w:tc>
          <w:tcPr>
            <w:tcW w:w="43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FD09784" w14:textId="77777777" w:rsidR="000E1D0A" w:rsidRPr="00877B20" w:rsidRDefault="000E1D0A">
            <w:pPr>
              <w:spacing w:line="4" w:lineRule="exact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  <w:p w14:paraId="605184E2" w14:textId="77777777" w:rsidR="000E1D0A" w:rsidRPr="00877B20" w:rsidRDefault="000E1D0A">
            <w:pPr>
              <w:keepNext/>
              <w:keepLines/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spacing w:after="4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877B20">
              <w:rPr>
                <w:rFonts w:ascii="Arial" w:hAnsi="Arial" w:cs="Arial"/>
                <w:sz w:val="18"/>
                <w:szCs w:val="18"/>
                <w:lang w:val="de-DE"/>
              </w:rPr>
              <w:t xml:space="preserve">* </w:t>
            </w:r>
            <w:r w:rsidR="003E1553" w:rsidRPr="00877B20">
              <w:rPr>
                <w:rFonts w:ascii="Arial" w:hAnsi="Arial" w:cs="Arial"/>
                <w:sz w:val="18"/>
                <w:szCs w:val="18"/>
                <w:lang w:val="de-DE"/>
              </w:rPr>
              <w:t>0,27 Euro/km bei PKW-Nutzung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263BB74" w14:textId="77777777" w:rsidR="000E1D0A" w:rsidRPr="00877B20" w:rsidRDefault="000E1D0A">
            <w:pPr>
              <w:spacing w:line="4" w:lineRule="exact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  <w:p w14:paraId="371B1374" w14:textId="77777777" w:rsidR="000E1D0A" w:rsidRPr="00877B20" w:rsidRDefault="000E1D0A">
            <w:pPr>
              <w:pStyle w:val="berschrift"/>
              <w:keepNext/>
              <w:keepLines/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spacing w:after="4"/>
              <w:ind w:right="0"/>
              <w:rPr>
                <w:lang w:val="de-DE"/>
              </w:rPr>
            </w:pPr>
            <w:r w:rsidRPr="00877B20">
              <w:rPr>
                <w:lang w:val="de-DE"/>
              </w:rPr>
              <w:t>Summe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61977" w14:textId="77777777" w:rsidR="000E1D0A" w:rsidRPr="00877B20" w:rsidRDefault="000E1D0A">
            <w:pPr>
              <w:keepNext/>
              <w:keepLines/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spacing w:after="4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</w:tbl>
    <w:p w14:paraId="488FCAD5" w14:textId="77777777" w:rsidR="000E1D0A" w:rsidRPr="00877B20" w:rsidRDefault="000E1D0A">
      <w:pPr>
        <w:pStyle w:val="Beschriftung"/>
        <w:keepNext/>
        <w:keepLines/>
        <w:widowControl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jc w:val="center"/>
        <w:rPr>
          <w:rFonts w:ascii="Arial" w:hAnsi="Arial" w:cs="Arial"/>
          <w:sz w:val="18"/>
          <w:szCs w:val="18"/>
          <w:lang w:val="de-DE"/>
        </w:rPr>
      </w:pPr>
      <w:r w:rsidRPr="00877B20">
        <w:rPr>
          <w:rFonts w:ascii="Arial" w:hAnsi="Arial" w:cs="Arial"/>
          <w:sz w:val="18"/>
          <w:szCs w:val="18"/>
          <w:lang w:val="de-DE"/>
        </w:rPr>
        <w:t>Weitere Kosten</w:t>
      </w:r>
    </w:p>
    <w:tbl>
      <w:tblPr>
        <w:tblW w:w="0" w:type="auto"/>
        <w:tblInd w:w="121" w:type="dxa"/>
        <w:tblLayout w:type="fixed"/>
        <w:tblCellMar>
          <w:left w:w="121" w:type="dxa"/>
          <w:right w:w="121" w:type="dxa"/>
        </w:tblCellMar>
        <w:tblLook w:val="0000" w:firstRow="0" w:lastRow="0" w:firstColumn="0" w:lastColumn="0" w:noHBand="0" w:noVBand="0"/>
      </w:tblPr>
      <w:tblGrid>
        <w:gridCol w:w="7176"/>
        <w:gridCol w:w="1843"/>
      </w:tblGrid>
      <w:tr w:rsidR="000E1D0A" w:rsidRPr="00877B20" w14:paraId="60B40F37" w14:textId="77777777" w:rsidTr="00E7594F">
        <w:trPr>
          <w:trHeight w:hRule="exact" w:val="402"/>
        </w:trPr>
        <w:tc>
          <w:tcPr>
            <w:tcW w:w="7176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4F6538C0" w14:textId="77777777" w:rsidR="000E1D0A" w:rsidRPr="00877B20" w:rsidRDefault="000E1D0A" w:rsidP="00E7594F">
            <w:pPr>
              <w:spacing w:line="4" w:lineRule="exact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  <w:p w14:paraId="793F02C0" w14:textId="77777777" w:rsidR="000E1D0A" w:rsidRPr="00877B20" w:rsidRDefault="003F7637" w:rsidP="00E7594F">
            <w:pPr>
              <w:keepNext/>
              <w:keepLines/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1297"/>
                <w:tab w:val="left" w:pos="2147"/>
                <w:tab w:val="left" w:pos="3350"/>
                <w:tab w:val="left" w:pos="3707"/>
              </w:tabs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Hotelkosten: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ab/>
              <w:t>Nächte</w:t>
            </w:r>
            <w:r w:rsidR="000E1D0A" w:rsidRPr="00877B2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ab/>
              <w:t>_____</w:t>
            </w:r>
            <w:r w:rsidR="000E1D0A" w:rsidRPr="00877B2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ab/>
              <w:t>je</w:t>
            </w:r>
            <w:r w:rsidR="008372B3" w:rsidRPr="00877B2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ab/>
            </w:r>
            <w:r w:rsidR="000E1D0A" w:rsidRPr="00877B20">
              <w:rPr>
                <w:rFonts w:ascii="Arial" w:hAnsi="Arial" w:cs="Arial"/>
                <w:sz w:val="18"/>
                <w:szCs w:val="18"/>
                <w:lang w:val="de-DE"/>
              </w:rPr>
              <w:t>__</w:t>
            </w:r>
            <w:r w:rsidR="008372B3" w:rsidRPr="00877B20">
              <w:rPr>
                <w:rFonts w:ascii="Arial" w:hAnsi="Arial" w:cs="Arial"/>
                <w:sz w:val="18"/>
                <w:szCs w:val="18"/>
                <w:lang w:val="de-DE"/>
              </w:rPr>
              <w:t>______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vAlign w:val="center"/>
          </w:tcPr>
          <w:p w14:paraId="01597A43" w14:textId="77777777" w:rsidR="000E1D0A" w:rsidRPr="00877B20" w:rsidRDefault="000E1D0A" w:rsidP="00E7594F">
            <w:pPr>
              <w:keepNext/>
              <w:keepLines/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0E1D0A" w:rsidRPr="00877B20" w14:paraId="33669D63" w14:textId="77777777" w:rsidTr="00E7594F">
        <w:trPr>
          <w:trHeight w:hRule="exact" w:val="402"/>
        </w:trPr>
        <w:tc>
          <w:tcPr>
            <w:tcW w:w="7176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76B897A1" w14:textId="77777777" w:rsidR="000E1D0A" w:rsidRPr="00877B20" w:rsidRDefault="000E1D0A" w:rsidP="00E7594F">
            <w:pPr>
              <w:spacing w:line="4" w:lineRule="exact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  <w:p w14:paraId="229E0150" w14:textId="77777777" w:rsidR="000E1D0A" w:rsidRPr="00877B20" w:rsidRDefault="000E1D0A" w:rsidP="00E7594F">
            <w:pPr>
              <w:keepNext/>
              <w:keepLines/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877B2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Nebenkosten lt. Beleg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vAlign w:val="center"/>
          </w:tcPr>
          <w:p w14:paraId="22A51D6D" w14:textId="77777777" w:rsidR="000E1D0A" w:rsidRPr="00877B20" w:rsidRDefault="000E1D0A" w:rsidP="00E7594F">
            <w:pPr>
              <w:keepNext/>
              <w:keepLines/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0E1D0A" w:rsidRPr="00877B20" w14:paraId="589654EE" w14:textId="77777777" w:rsidTr="00E7594F">
        <w:trPr>
          <w:cantSplit/>
          <w:trHeight w:hRule="exact" w:val="402"/>
        </w:trPr>
        <w:tc>
          <w:tcPr>
            <w:tcW w:w="7176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2B0C10D" w14:textId="77777777" w:rsidR="000E1D0A" w:rsidRPr="00877B20" w:rsidRDefault="000E1D0A" w:rsidP="00E7594F">
            <w:pPr>
              <w:spacing w:line="4" w:lineRule="exact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  <w:p w14:paraId="51EABA48" w14:textId="77777777" w:rsidR="000E1D0A" w:rsidRPr="00877B20" w:rsidRDefault="000E1D0A" w:rsidP="00E7594F">
            <w:pPr>
              <w:keepNext/>
              <w:keepLines/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spacing w:after="4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877B2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Summe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F93C98" w14:textId="77777777" w:rsidR="000E1D0A" w:rsidRPr="00877B20" w:rsidRDefault="000E1D0A" w:rsidP="00E7594F">
            <w:pPr>
              <w:keepNext/>
              <w:keepLines/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spacing w:after="4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0E1D0A" w:rsidRPr="00877B20" w14:paraId="07B1339B" w14:textId="77777777" w:rsidTr="00E7594F">
        <w:trPr>
          <w:trHeight w:hRule="exact" w:val="96"/>
        </w:trPr>
        <w:tc>
          <w:tcPr>
            <w:tcW w:w="717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1A4513C4" w14:textId="77777777" w:rsidR="000E1D0A" w:rsidRPr="00877B20" w:rsidRDefault="000E1D0A" w:rsidP="00E7594F">
            <w:pPr>
              <w:keepNext/>
              <w:keepLines/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67140FDB" w14:textId="77777777" w:rsidR="000E1D0A" w:rsidRPr="00877B20" w:rsidRDefault="000E1D0A" w:rsidP="00E7594F">
            <w:pPr>
              <w:keepNext/>
              <w:keepLines/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0E1D0A" w:rsidRPr="00877B20" w14:paraId="0EB73F66" w14:textId="77777777" w:rsidTr="00E7594F">
        <w:trPr>
          <w:trHeight w:hRule="exact" w:val="402"/>
        </w:trPr>
        <w:tc>
          <w:tcPr>
            <w:tcW w:w="717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4157C21" w14:textId="77777777" w:rsidR="000E1D0A" w:rsidRPr="00877B20" w:rsidRDefault="000E1D0A" w:rsidP="00E7594F">
            <w:pPr>
              <w:spacing w:line="4" w:lineRule="exact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  <w:p w14:paraId="3747C805" w14:textId="77777777" w:rsidR="000E1D0A" w:rsidRPr="00877B20" w:rsidRDefault="00932967" w:rsidP="00E7594F">
            <w:pPr>
              <w:pStyle w:val="berschrift2"/>
              <w:keepNext/>
              <w:keepLines/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spacing w:after="4"/>
              <w:jc w:val="left"/>
              <w:rPr>
                <w:lang w:val="de-DE"/>
              </w:rPr>
            </w:pPr>
            <w:r w:rsidRPr="00932967">
              <w:rPr>
                <w:lang w:val="de-DE"/>
              </w:rPr>
              <w:t>Originalbelege sind beigefügt!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 w:rsidR="000E1D0A" w:rsidRPr="00877B20">
              <w:rPr>
                <w:lang w:val="de-DE"/>
              </w:rPr>
              <w:t>Gesamtsumme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D12CF9" w14:textId="77777777" w:rsidR="00345662" w:rsidRPr="00877B20" w:rsidRDefault="00345662" w:rsidP="00E7594F">
            <w:pPr>
              <w:keepNext/>
              <w:keepLines/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spacing w:after="4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</w:tc>
      </w:tr>
    </w:tbl>
    <w:p w14:paraId="2707F7F5" w14:textId="77777777" w:rsidR="000E1D0A" w:rsidRPr="00932967" w:rsidRDefault="000E1D0A">
      <w:pPr>
        <w:keepNext/>
        <w:keepLines/>
        <w:widowControl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jc w:val="center"/>
        <w:rPr>
          <w:rFonts w:ascii="Arial" w:hAnsi="Arial" w:cs="Arial"/>
          <w:sz w:val="4"/>
          <w:szCs w:val="18"/>
          <w:lang w:val="de-DE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268"/>
        <w:gridCol w:w="4253"/>
        <w:gridCol w:w="2496"/>
      </w:tblGrid>
      <w:tr w:rsidR="000E1D0A" w:rsidRPr="00877B20" w14:paraId="242787DD" w14:textId="77777777" w:rsidTr="00E7594F">
        <w:trPr>
          <w:trHeight w:hRule="exact" w:val="402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77C04BEA" w14:textId="77777777" w:rsidR="000E1D0A" w:rsidRPr="00877B20" w:rsidRDefault="000E1D0A" w:rsidP="00E7594F">
            <w:pPr>
              <w:spacing w:line="4" w:lineRule="exact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  <w:p w14:paraId="272D4F03" w14:textId="77777777" w:rsidR="000E1D0A" w:rsidRPr="00877B20" w:rsidRDefault="000E1D0A" w:rsidP="00E7594F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877B2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Geldinstitut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103CFB70" w14:textId="77777777" w:rsidR="000E1D0A" w:rsidRPr="00877B20" w:rsidRDefault="000E1D0A" w:rsidP="00E7594F">
            <w:pPr>
              <w:spacing w:line="4" w:lineRule="exact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  <w:p w14:paraId="0E86A6E5" w14:textId="77777777" w:rsidR="000E1D0A" w:rsidRPr="00877B20" w:rsidRDefault="000416A9" w:rsidP="00E7594F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IBAN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vAlign w:val="center"/>
          </w:tcPr>
          <w:p w14:paraId="5EBD634D" w14:textId="77777777" w:rsidR="000E1D0A" w:rsidRPr="00877B20" w:rsidRDefault="000E1D0A" w:rsidP="00E7594F">
            <w:pPr>
              <w:spacing w:line="4" w:lineRule="exact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  <w:p w14:paraId="22975F16" w14:textId="77777777" w:rsidR="000E1D0A" w:rsidRPr="00877B20" w:rsidRDefault="000416A9" w:rsidP="00E7594F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BIC</w:t>
            </w:r>
          </w:p>
        </w:tc>
      </w:tr>
      <w:tr w:rsidR="000E1D0A" w:rsidRPr="00877B20" w14:paraId="3250AD3C" w14:textId="77777777" w:rsidTr="00E7594F">
        <w:trPr>
          <w:trHeight w:hRule="exact" w:val="402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FFFFFF"/>
            </w:tcBorders>
            <w:vAlign w:val="center"/>
          </w:tcPr>
          <w:p w14:paraId="1B93FDF5" w14:textId="77777777" w:rsidR="000E1D0A" w:rsidRPr="00877B20" w:rsidRDefault="000E1D0A" w:rsidP="00E7594F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spacing w:after="4"/>
              <w:rPr>
                <w:rFonts w:ascii="Arial" w:hAnsi="Arial" w:cs="Arial"/>
                <w:lang w:val="de-DE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FFFFFF"/>
            </w:tcBorders>
            <w:vAlign w:val="center"/>
          </w:tcPr>
          <w:p w14:paraId="17825D39" w14:textId="77777777" w:rsidR="000E1D0A" w:rsidRPr="00877B20" w:rsidRDefault="000E1D0A" w:rsidP="00E7594F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spacing w:after="4"/>
              <w:rPr>
                <w:rFonts w:ascii="Arial" w:hAnsi="Arial" w:cs="Arial"/>
                <w:lang w:val="de-DE"/>
              </w:rPr>
            </w:pP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3F168A" w14:textId="77777777" w:rsidR="000E1D0A" w:rsidRPr="00877B20" w:rsidRDefault="000E1D0A" w:rsidP="00E7594F">
            <w:pPr>
              <w:widowControl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spacing w:after="4"/>
              <w:rPr>
                <w:rFonts w:ascii="Arial" w:hAnsi="Arial" w:cs="Arial"/>
                <w:lang w:val="de-DE"/>
              </w:rPr>
            </w:pPr>
          </w:p>
        </w:tc>
      </w:tr>
    </w:tbl>
    <w:p w14:paraId="5C12AF70" w14:textId="77777777" w:rsidR="000E1D0A" w:rsidRPr="002A7BBB" w:rsidRDefault="000E1D0A">
      <w:pPr>
        <w:widowControl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rPr>
          <w:rFonts w:ascii="Arial" w:hAnsi="Arial" w:cs="Arial"/>
          <w:sz w:val="20"/>
          <w:szCs w:val="18"/>
          <w:lang w:val="de-DE"/>
        </w:rPr>
      </w:pPr>
    </w:p>
    <w:p w14:paraId="53E130F4" w14:textId="77777777" w:rsidR="000E1D0A" w:rsidRPr="00877B20" w:rsidRDefault="000E1D0A">
      <w:pPr>
        <w:widowControl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rPr>
          <w:rFonts w:ascii="Arial" w:hAnsi="Arial" w:cs="Arial"/>
          <w:sz w:val="18"/>
          <w:szCs w:val="18"/>
          <w:lang w:val="de-DE"/>
        </w:rPr>
      </w:pPr>
      <w:r w:rsidRPr="00877B20">
        <w:rPr>
          <w:rFonts w:ascii="Arial" w:hAnsi="Arial" w:cs="Arial"/>
          <w:sz w:val="18"/>
          <w:szCs w:val="18"/>
          <w:lang w:val="de-DE"/>
        </w:rPr>
        <w:t>Die Richtigkeit der vorstehenden Angabe wird versichert. Die eingesetzten Auslagen sind wirklich entstanden.</w:t>
      </w:r>
    </w:p>
    <w:p w14:paraId="011FF59C" w14:textId="77777777" w:rsidR="000E1D0A" w:rsidRPr="002A7BBB" w:rsidRDefault="000E1D0A">
      <w:pPr>
        <w:widowControl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rPr>
          <w:rFonts w:ascii="Arial" w:hAnsi="Arial" w:cs="Arial"/>
          <w:szCs w:val="18"/>
          <w:lang w:val="de-DE"/>
        </w:rPr>
      </w:pPr>
    </w:p>
    <w:p w14:paraId="421E038A" w14:textId="77777777" w:rsidR="00345662" w:rsidRPr="00877B20" w:rsidRDefault="00345662" w:rsidP="003F7637">
      <w:pPr>
        <w:widowControl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426"/>
          <w:tab w:val="left" w:pos="3828"/>
          <w:tab w:val="left" w:pos="4253"/>
          <w:tab w:val="left" w:pos="8931"/>
        </w:tabs>
        <w:rPr>
          <w:rFonts w:ascii="Arial" w:hAnsi="Arial" w:cs="Arial"/>
          <w:sz w:val="18"/>
          <w:szCs w:val="18"/>
          <w:u w:val="single"/>
          <w:lang w:val="de-DE"/>
        </w:rPr>
      </w:pPr>
      <w:r w:rsidRPr="00877B20">
        <w:rPr>
          <w:rFonts w:ascii="Arial" w:hAnsi="Arial" w:cs="Arial"/>
          <w:sz w:val="18"/>
          <w:szCs w:val="18"/>
          <w:u w:val="single"/>
          <w:lang w:val="de-DE"/>
        </w:rPr>
        <w:tab/>
      </w:r>
      <w:r w:rsidR="003F7637">
        <w:rPr>
          <w:rFonts w:ascii="Arial" w:hAnsi="Arial" w:cs="Arial"/>
          <w:sz w:val="18"/>
          <w:szCs w:val="18"/>
          <w:u w:val="single"/>
          <w:lang w:val="de-DE"/>
        </w:rPr>
        <w:tab/>
      </w:r>
      <w:r w:rsidR="000E1D0A" w:rsidRPr="00877B20">
        <w:rPr>
          <w:rFonts w:ascii="Arial" w:hAnsi="Arial" w:cs="Arial"/>
          <w:sz w:val="18"/>
          <w:szCs w:val="18"/>
          <w:lang w:val="de-DE"/>
        </w:rPr>
        <w:tab/>
      </w:r>
      <w:r w:rsidRPr="00877B20">
        <w:rPr>
          <w:rFonts w:ascii="Arial" w:hAnsi="Arial" w:cs="Arial"/>
          <w:sz w:val="18"/>
          <w:szCs w:val="18"/>
          <w:u w:val="single"/>
          <w:lang w:val="de-DE"/>
        </w:rPr>
        <w:tab/>
      </w:r>
    </w:p>
    <w:p w14:paraId="147AA2DF" w14:textId="77777777" w:rsidR="000E1D0A" w:rsidRPr="00877B20" w:rsidRDefault="00345662" w:rsidP="003F7637">
      <w:pPr>
        <w:widowControl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center" w:pos="1134"/>
          <w:tab w:val="left" w:pos="4253"/>
          <w:tab w:val="center" w:pos="6663"/>
        </w:tabs>
        <w:rPr>
          <w:rFonts w:ascii="Arial" w:hAnsi="Arial" w:cs="Arial"/>
          <w:sz w:val="18"/>
          <w:szCs w:val="18"/>
          <w:lang w:val="de-DE"/>
        </w:rPr>
      </w:pPr>
      <w:r w:rsidRPr="00877B20">
        <w:rPr>
          <w:rFonts w:ascii="Arial" w:hAnsi="Arial" w:cs="Arial"/>
          <w:sz w:val="16"/>
          <w:szCs w:val="16"/>
          <w:lang w:val="de-DE"/>
        </w:rPr>
        <w:t>(Ort)</w:t>
      </w:r>
      <w:r w:rsidR="003F7637">
        <w:rPr>
          <w:rFonts w:ascii="Arial" w:hAnsi="Arial" w:cs="Arial"/>
          <w:sz w:val="16"/>
          <w:szCs w:val="16"/>
          <w:lang w:val="de-DE"/>
        </w:rPr>
        <w:t xml:space="preserve">, </w:t>
      </w:r>
      <w:r w:rsidR="000E1D0A" w:rsidRPr="00877B20">
        <w:rPr>
          <w:rFonts w:ascii="Arial" w:hAnsi="Arial" w:cs="Arial"/>
          <w:sz w:val="16"/>
          <w:szCs w:val="16"/>
          <w:lang w:val="de-DE"/>
        </w:rPr>
        <w:t>(Datum)</w:t>
      </w:r>
      <w:r w:rsidR="000E1D0A" w:rsidRPr="00877B20">
        <w:rPr>
          <w:rFonts w:ascii="Arial" w:hAnsi="Arial" w:cs="Arial"/>
          <w:sz w:val="18"/>
          <w:szCs w:val="18"/>
          <w:lang w:val="de-DE"/>
        </w:rPr>
        <w:tab/>
      </w:r>
      <w:r w:rsidR="003F7637">
        <w:rPr>
          <w:rFonts w:ascii="Arial" w:hAnsi="Arial" w:cs="Arial"/>
          <w:sz w:val="18"/>
          <w:szCs w:val="18"/>
          <w:lang w:val="de-DE"/>
        </w:rPr>
        <w:tab/>
      </w:r>
      <w:r w:rsidR="000E1D0A" w:rsidRPr="00877B20">
        <w:rPr>
          <w:rFonts w:ascii="Arial" w:hAnsi="Arial" w:cs="Arial"/>
          <w:sz w:val="16"/>
          <w:szCs w:val="16"/>
          <w:lang w:val="de-DE"/>
        </w:rPr>
        <w:t>(Unterschrift</w:t>
      </w:r>
      <w:r w:rsidR="00932967">
        <w:rPr>
          <w:rFonts w:ascii="Arial" w:hAnsi="Arial" w:cs="Arial"/>
          <w:sz w:val="16"/>
          <w:szCs w:val="16"/>
          <w:lang w:val="de-DE"/>
        </w:rPr>
        <w:t xml:space="preserve"> des Antragsstellers</w:t>
      </w:r>
      <w:r w:rsidR="003F7637">
        <w:rPr>
          <w:rFonts w:ascii="Arial" w:hAnsi="Arial" w:cs="Arial"/>
          <w:sz w:val="16"/>
          <w:szCs w:val="16"/>
          <w:lang w:val="de-DE"/>
        </w:rPr>
        <w:t>)</w:t>
      </w:r>
    </w:p>
    <w:p w14:paraId="3FC70CDE" w14:textId="77777777" w:rsidR="000E1D0A" w:rsidRPr="00877B20" w:rsidRDefault="000E1D0A" w:rsidP="007D73E3">
      <w:pPr>
        <w:widowControl/>
        <w:pBdr>
          <w:top w:val="single" w:sz="18" w:space="0" w:color="FFFFFF"/>
          <w:left w:val="single" w:sz="18" w:space="0" w:color="FFFFFF"/>
          <w:bottom w:val="single" w:sz="18" w:space="0" w:color="auto"/>
          <w:right w:val="single" w:sz="18" w:space="0" w:color="FFFFFF"/>
        </w:pBdr>
        <w:rPr>
          <w:rFonts w:ascii="Arial" w:hAnsi="Arial" w:cs="Arial"/>
          <w:sz w:val="18"/>
          <w:szCs w:val="18"/>
          <w:lang w:val="de-DE"/>
        </w:rPr>
      </w:pPr>
    </w:p>
    <w:p w14:paraId="524581E8" w14:textId="77777777" w:rsidR="000E1D0A" w:rsidRDefault="000E1D0A" w:rsidP="002A7BBB">
      <w:pPr>
        <w:widowControl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pacing w:before="240"/>
        <w:rPr>
          <w:rFonts w:ascii="Arial" w:hAnsi="Arial" w:cs="Arial"/>
          <w:sz w:val="18"/>
          <w:szCs w:val="18"/>
          <w:u w:val="single"/>
          <w:lang w:val="de-DE"/>
        </w:rPr>
      </w:pPr>
      <w:r w:rsidRPr="00877B20">
        <w:rPr>
          <w:rFonts w:ascii="Arial" w:hAnsi="Arial" w:cs="Arial"/>
          <w:sz w:val="18"/>
          <w:szCs w:val="18"/>
          <w:lang w:val="de-DE"/>
        </w:rPr>
        <w:t>Sachlich richtig:</w:t>
      </w:r>
    </w:p>
    <w:p w14:paraId="4F957247" w14:textId="77777777" w:rsidR="002A7BBB" w:rsidRPr="000B5B5D" w:rsidRDefault="002A7BBB" w:rsidP="002A7BBB">
      <w:pPr>
        <w:widowControl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rPr>
          <w:rFonts w:ascii="Arial" w:hAnsi="Arial" w:cs="Arial"/>
          <w:sz w:val="22"/>
          <w:szCs w:val="18"/>
          <w:lang w:val="de-DE"/>
        </w:rPr>
      </w:pPr>
    </w:p>
    <w:p w14:paraId="334DF532" w14:textId="77777777" w:rsidR="00932967" w:rsidRPr="00877B20" w:rsidRDefault="00932967" w:rsidP="003F7637">
      <w:pPr>
        <w:widowControl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426"/>
          <w:tab w:val="left" w:pos="3828"/>
          <w:tab w:val="left" w:pos="4536"/>
          <w:tab w:val="left" w:pos="8931"/>
        </w:tabs>
        <w:rPr>
          <w:rFonts w:ascii="Arial" w:hAnsi="Arial" w:cs="Arial"/>
          <w:sz w:val="18"/>
          <w:szCs w:val="18"/>
          <w:u w:val="single"/>
          <w:lang w:val="de-DE"/>
        </w:rPr>
      </w:pPr>
      <w:r w:rsidRPr="00877B20">
        <w:rPr>
          <w:rFonts w:ascii="Arial" w:hAnsi="Arial" w:cs="Arial"/>
          <w:sz w:val="18"/>
          <w:szCs w:val="18"/>
          <w:u w:val="single"/>
          <w:lang w:val="de-DE"/>
        </w:rPr>
        <w:tab/>
      </w:r>
      <w:r w:rsidR="003F7637">
        <w:rPr>
          <w:rFonts w:ascii="Arial" w:hAnsi="Arial" w:cs="Arial"/>
          <w:sz w:val="18"/>
          <w:szCs w:val="18"/>
          <w:u w:val="single"/>
          <w:lang w:val="de-DE"/>
        </w:rPr>
        <w:tab/>
      </w:r>
      <w:r w:rsidRPr="00877B20">
        <w:rPr>
          <w:rFonts w:ascii="Arial" w:hAnsi="Arial" w:cs="Arial"/>
          <w:sz w:val="18"/>
          <w:szCs w:val="18"/>
          <w:lang w:val="de-DE"/>
        </w:rPr>
        <w:tab/>
      </w:r>
      <w:r w:rsidRPr="00877B20">
        <w:rPr>
          <w:rFonts w:ascii="Arial" w:hAnsi="Arial" w:cs="Arial"/>
          <w:sz w:val="18"/>
          <w:szCs w:val="18"/>
          <w:u w:val="single"/>
          <w:lang w:val="de-DE"/>
        </w:rPr>
        <w:tab/>
      </w:r>
    </w:p>
    <w:p w14:paraId="50C44C1D" w14:textId="77777777" w:rsidR="00932967" w:rsidRPr="00877B20" w:rsidRDefault="00932967" w:rsidP="00932967">
      <w:pPr>
        <w:widowControl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center" w:pos="1134"/>
          <w:tab w:val="center" w:pos="6663"/>
        </w:tabs>
        <w:rPr>
          <w:rFonts w:ascii="Arial" w:hAnsi="Arial" w:cs="Arial"/>
          <w:sz w:val="18"/>
          <w:szCs w:val="18"/>
          <w:lang w:val="de-DE"/>
        </w:rPr>
      </w:pPr>
      <w:r w:rsidRPr="00877B20">
        <w:rPr>
          <w:rFonts w:ascii="Arial" w:hAnsi="Arial" w:cs="Arial"/>
          <w:sz w:val="16"/>
          <w:szCs w:val="16"/>
          <w:lang w:val="de-DE"/>
        </w:rPr>
        <w:t>(Ort)</w:t>
      </w:r>
      <w:r w:rsidR="003F7637">
        <w:rPr>
          <w:rFonts w:ascii="Arial" w:hAnsi="Arial" w:cs="Arial"/>
          <w:sz w:val="16"/>
          <w:szCs w:val="16"/>
          <w:lang w:val="de-DE"/>
        </w:rPr>
        <w:t xml:space="preserve">, </w:t>
      </w:r>
      <w:r w:rsidRPr="00877B20">
        <w:rPr>
          <w:rFonts w:ascii="Arial" w:hAnsi="Arial" w:cs="Arial"/>
          <w:sz w:val="16"/>
          <w:szCs w:val="16"/>
          <w:lang w:val="de-DE"/>
        </w:rPr>
        <w:t>(Datum)</w:t>
      </w:r>
      <w:r w:rsidR="003F7637">
        <w:rPr>
          <w:rFonts w:ascii="Arial" w:hAnsi="Arial" w:cs="Arial"/>
          <w:sz w:val="16"/>
          <w:szCs w:val="16"/>
          <w:lang w:val="de-DE"/>
        </w:rPr>
        <w:tab/>
      </w:r>
      <w:r w:rsidRPr="00877B20">
        <w:rPr>
          <w:rFonts w:ascii="Arial" w:hAnsi="Arial" w:cs="Arial"/>
          <w:sz w:val="18"/>
          <w:szCs w:val="18"/>
          <w:lang w:val="de-DE"/>
        </w:rPr>
        <w:tab/>
      </w:r>
      <w:r w:rsidRPr="00877B20">
        <w:rPr>
          <w:rFonts w:ascii="Arial" w:hAnsi="Arial" w:cs="Arial"/>
          <w:sz w:val="16"/>
          <w:szCs w:val="16"/>
          <w:lang w:val="de-DE"/>
        </w:rPr>
        <w:t>(Unterschrift</w:t>
      </w:r>
      <w:r w:rsidRPr="00932967">
        <w:rPr>
          <w:rFonts w:ascii="Arial" w:hAnsi="Arial" w:cs="Arial"/>
          <w:sz w:val="16"/>
          <w:szCs w:val="16"/>
          <w:lang w:val="de-DE"/>
        </w:rPr>
        <w:t xml:space="preserve"> </w:t>
      </w:r>
      <w:r>
        <w:rPr>
          <w:rFonts w:ascii="Arial" w:hAnsi="Arial" w:cs="Arial"/>
          <w:sz w:val="16"/>
          <w:szCs w:val="16"/>
          <w:lang w:val="de-DE"/>
        </w:rPr>
        <w:t>Vorstandsmitglied/FA- bzw. Beiratsvorsit</w:t>
      </w:r>
      <w:r w:rsidR="002A7BBB">
        <w:rPr>
          <w:rFonts w:ascii="Arial" w:hAnsi="Arial" w:cs="Arial"/>
          <w:sz w:val="16"/>
          <w:szCs w:val="16"/>
          <w:lang w:val="de-DE"/>
        </w:rPr>
        <w:t>z</w:t>
      </w:r>
      <w:r w:rsidR="003F7637">
        <w:rPr>
          <w:rFonts w:ascii="Arial" w:hAnsi="Arial" w:cs="Arial"/>
          <w:sz w:val="16"/>
          <w:szCs w:val="16"/>
          <w:lang w:val="de-DE"/>
        </w:rPr>
        <w:t>ender</w:t>
      </w:r>
      <w:r>
        <w:rPr>
          <w:rFonts w:ascii="Arial" w:hAnsi="Arial" w:cs="Arial"/>
          <w:sz w:val="16"/>
          <w:szCs w:val="16"/>
          <w:lang w:val="de-DE"/>
        </w:rPr>
        <w:t>)</w:t>
      </w:r>
    </w:p>
    <w:p w14:paraId="15A8E348" w14:textId="77777777" w:rsidR="00932967" w:rsidRPr="002A7BBB" w:rsidRDefault="00932967" w:rsidP="00932967">
      <w:pPr>
        <w:widowControl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rPr>
          <w:rFonts w:ascii="Arial" w:hAnsi="Arial" w:cs="Arial"/>
          <w:sz w:val="32"/>
          <w:szCs w:val="18"/>
          <w:lang w:val="de-DE"/>
        </w:rPr>
      </w:pPr>
    </w:p>
    <w:p w14:paraId="0B240678" w14:textId="77777777" w:rsidR="003F7637" w:rsidRDefault="002A7BBB" w:rsidP="003F7637">
      <w:pPr>
        <w:widowControl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993"/>
          <w:tab w:val="left" w:pos="3828"/>
          <w:tab w:val="left" w:pos="4536"/>
        </w:tabs>
        <w:ind w:left="993" w:hanging="993"/>
        <w:rPr>
          <w:rFonts w:ascii="Arial" w:hAnsi="Arial" w:cs="Arial"/>
          <w:sz w:val="18"/>
          <w:szCs w:val="18"/>
          <w:lang w:val="de-DE"/>
        </w:rPr>
      </w:pPr>
      <w:r w:rsidRPr="00877B20">
        <w:rPr>
          <w:rFonts w:ascii="Arial" w:hAnsi="Arial" w:cs="Arial"/>
          <w:sz w:val="18"/>
          <w:szCs w:val="18"/>
          <w:lang w:val="de-DE"/>
        </w:rPr>
        <w:t>Genehmigt</w:t>
      </w:r>
      <w:r w:rsidR="00414472">
        <w:rPr>
          <w:rFonts w:ascii="Arial" w:hAnsi="Arial" w:cs="Arial"/>
          <w:sz w:val="18"/>
          <w:szCs w:val="18"/>
          <w:lang w:val="de-DE"/>
        </w:rPr>
        <w:t>:</w:t>
      </w:r>
      <w:r w:rsidR="003F7637">
        <w:rPr>
          <w:rFonts w:ascii="Arial" w:hAnsi="Arial" w:cs="Arial"/>
          <w:sz w:val="18"/>
          <w:szCs w:val="18"/>
          <w:lang w:val="de-DE"/>
        </w:rPr>
        <w:t xml:space="preserve"> </w:t>
      </w:r>
      <w:r w:rsidR="003F7637">
        <w:rPr>
          <w:rFonts w:ascii="Arial" w:hAnsi="Arial" w:cs="Arial"/>
          <w:sz w:val="18"/>
          <w:szCs w:val="18"/>
          <w:u w:val="single"/>
          <w:lang w:val="de-DE"/>
        </w:rPr>
        <w:tab/>
      </w:r>
      <w:r w:rsidR="003F7637">
        <w:rPr>
          <w:rFonts w:ascii="Arial" w:hAnsi="Arial" w:cs="Arial"/>
          <w:sz w:val="18"/>
          <w:szCs w:val="18"/>
          <w:u w:val="single"/>
          <w:lang w:val="de-DE"/>
        </w:rPr>
        <w:tab/>
      </w:r>
      <w:r>
        <w:rPr>
          <w:rFonts w:ascii="Arial" w:hAnsi="Arial" w:cs="Arial"/>
          <w:sz w:val="18"/>
          <w:szCs w:val="18"/>
          <w:lang w:val="de-DE"/>
        </w:rPr>
        <w:tab/>
        <w:t>Kostens</w:t>
      </w:r>
      <w:r w:rsidR="003F7637">
        <w:rPr>
          <w:rFonts w:ascii="Arial" w:hAnsi="Arial" w:cs="Arial"/>
          <w:sz w:val="18"/>
          <w:szCs w:val="18"/>
          <w:lang w:val="de-DE"/>
        </w:rPr>
        <w:t>telle: ________________________</w:t>
      </w:r>
    </w:p>
    <w:p w14:paraId="0018DDC0" w14:textId="77777777" w:rsidR="002A7BBB" w:rsidRDefault="003F7637" w:rsidP="003F7637">
      <w:pPr>
        <w:widowControl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993"/>
          <w:tab w:val="left" w:pos="3828"/>
          <w:tab w:val="left" w:pos="4536"/>
        </w:tabs>
        <w:ind w:left="993" w:hanging="993"/>
        <w:rPr>
          <w:rFonts w:ascii="Arial" w:hAnsi="Arial" w:cs="Arial"/>
          <w:sz w:val="18"/>
          <w:szCs w:val="18"/>
          <w:lang w:val="de-DE"/>
        </w:rPr>
      </w:pPr>
      <w:r>
        <w:rPr>
          <w:rFonts w:ascii="Arial" w:hAnsi="Arial" w:cs="Arial"/>
          <w:sz w:val="18"/>
          <w:szCs w:val="18"/>
          <w:lang w:val="de-DE"/>
        </w:rPr>
        <w:tab/>
      </w:r>
      <w:r w:rsidR="002A7BBB" w:rsidRPr="00877B20">
        <w:rPr>
          <w:rFonts w:ascii="Arial" w:hAnsi="Arial" w:cs="Arial"/>
          <w:sz w:val="16"/>
          <w:szCs w:val="16"/>
          <w:lang w:val="de-DE"/>
        </w:rPr>
        <w:t>(</w:t>
      </w:r>
      <w:r w:rsidR="002A7BBB">
        <w:rPr>
          <w:rFonts w:ascii="Arial" w:hAnsi="Arial" w:cs="Arial"/>
          <w:sz w:val="16"/>
          <w:szCs w:val="16"/>
          <w:lang w:val="de-DE"/>
        </w:rPr>
        <w:t>Vorstandsmitglied</w:t>
      </w:r>
      <w:r w:rsidR="002A7BBB" w:rsidRPr="00877B20">
        <w:rPr>
          <w:rFonts w:ascii="Arial" w:hAnsi="Arial" w:cs="Arial"/>
          <w:sz w:val="18"/>
          <w:szCs w:val="18"/>
          <w:lang w:val="de-DE"/>
        </w:rPr>
        <w:t>)</w:t>
      </w:r>
      <w:r w:rsidR="002A7BBB">
        <w:rPr>
          <w:rFonts w:ascii="Arial" w:hAnsi="Arial" w:cs="Arial"/>
          <w:sz w:val="18"/>
          <w:szCs w:val="18"/>
          <w:lang w:val="de-DE"/>
        </w:rPr>
        <w:tab/>
      </w:r>
    </w:p>
    <w:p w14:paraId="54FFAC0C" w14:textId="77777777" w:rsidR="003F7637" w:rsidRPr="002A7BBB" w:rsidRDefault="003F7637" w:rsidP="003F7637">
      <w:pPr>
        <w:widowControl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993"/>
          <w:tab w:val="left" w:pos="3828"/>
          <w:tab w:val="left" w:pos="4536"/>
        </w:tabs>
        <w:ind w:left="993" w:hanging="993"/>
        <w:rPr>
          <w:rFonts w:ascii="Arial" w:hAnsi="Arial" w:cs="Arial"/>
          <w:sz w:val="32"/>
          <w:szCs w:val="18"/>
          <w:lang w:val="de-DE"/>
        </w:rPr>
      </w:pPr>
    </w:p>
    <w:p w14:paraId="6F782305" w14:textId="77777777" w:rsidR="003F7637" w:rsidRDefault="002A7BBB" w:rsidP="003F7637">
      <w:pPr>
        <w:widowControl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1134"/>
          <w:tab w:val="left" w:pos="4536"/>
          <w:tab w:val="left" w:pos="5954"/>
        </w:tabs>
        <w:rPr>
          <w:rFonts w:ascii="Arial" w:hAnsi="Arial" w:cs="Arial"/>
          <w:sz w:val="18"/>
          <w:szCs w:val="18"/>
          <w:u w:val="single"/>
          <w:lang w:val="de-DE"/>
        </w:rPr>
      </w:pPr>
      <w:r w:rsidRPr="00877B20">
        <w:rPr>
          <w:rFonts w:ascii="Arial" w:hAnsi="Arial" w:cs="Arial"/>
          <w:sz w:val="18"/>
          <w:szCs w:val="18"/>
          <w:lang w:val="de-DE"/>
        </w:rPr>
        <w:t>Anweisungsbetrag: ___________________</w:t>
      </w:r>
      <w:r w:rsidR="000E1D0A" w:rsidRPr="00877B20">
        <w:rPr>
          <w:rFonts w:ascii="Arial" w:hAnsi="Arial" w:cs="Arial"/>
          <w:sz w:val="18"/>
          <w:szCs w:val="18"/>
          <w:lang w:val="de-DE"/>
        </w:rPr>
        <w:tab/>
      </w:r>
      <w:r w:rsidR="00414472">
        <w:rPr>
          <w:rFonts w:ascii="Arial" w:hAnsi="Arial" w:cs="Arial"/>
          <w:sz w:val="18"/>
          <w:szCs w:val="18"/>
          <w:lang w:val="de-DE"/>
        </w:rPr>
        <w:t>A</w:t>
      </w:r>
      <w:r w:rsidR="000E1D0A" w:rsidRPr="00877B20">
        <w:rPr>
          <w:rFonts w:ascii="Arial" w:hAnsi="Arial" w:cs="Arial"/>
          <w:sz w:val="18"/>
          <w:szCs w:val="18"/>
          <w:lang w:val="de-DE"/>
        </w:rPr>
        <w:t xml:space="preserve">ngewiesen </w:t>
      </w:r>
      <w:r w:rsidR="00345662" w:rsidRPr="00877B20">
        <w:rPr>
          <w:rFonts w:ascii="Arial" w:hAnsi="Arial" w:cs="Arial"/>
          <w:sz w:val="18"/>
          <w:szCs w:val="18"/>
          <w:lang w:val="de-DE"/>
        </w:rPr>
        <w:t>am</w:t>
      </w:r>
      <w:r w:rsidR="00414472">
        <w:rPr>
          <w:rFonts w:ascii="Arial" w:hAnsi="Arial" w:cs="Arial"/>
          <w:sz w:val="18"/>
          <w:szCs w:val="18"/>
          <w:lang w:val="de-DE"/>
        </w:rPr>
        <w:t>:</w:t>
      </w:r>
      <w:r w:rsidR="00345662" w:rsidRPr="00877B20">
        <w:rPr>
          <w:rFonts w:ascii="Arial" w:hAnsi="Arial" w:cs="Arial"/>
          <w:sz w:val="18"/>
          <w:szCs w:val="18"/>
          <w:lang w:val="de-DE"/>
        </w:rPr>
        <w:t xml:space="preserve"> </w:t>
      </w:r>
      <w:r w:rsidR="003F7637">
        <w:rPr>
          <w:rFonts w:ascii="Arial" w:hAnsi="Arial" w:cs="Arial"/>
          <w:sz w:val="18"/>
          <w:szCs w:val="18"/>
          <w:lang w:val="de-DE"/>
        </w:rPr>
        <w:tab/>
      </w:r>
      <w:r w:rsidR="003F7637">
        <w:rPr>
          <w:rFonts w:ascii="Arial" w:hAnsi="Arial" w:cs="Arial"/>
          <w:sz w:val="18"/>
          <w:szCs w:val="18"/>
          <w:u w:val="single"/>
          <w:lang w:val="de-DE"/>
        </w:rPr>
        <w:tab/>
      </w:r>
      <w:r w:rsidR="003F7637">
        <w:rPr>
          <w:rFonts w:ascii="Arial" w:hAnsi="Arial" w:cs="Arial"/>
          <w:sz w:val="18"/>
          <w:szCs w:val="18"/>
          <w:u w:val="single"/>
          <w:lang w:val="de-DE"/>
        </w:rPr>
        <w:tab/>
      </w:r>
    </w:p>
    <w:p w14:paraId="6EE47C69" w14:textId="77777777" w:rsidR="008F56F7" w:rsidRDefault="000E1D0A" w:rsidP="001D390B">
      <w:pPr>
        <w:widowControl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1134"/>
          <w:tab w:val="left" w:pos="4536"/>
          <w:tab w:val="left" w:pos="5954"/>
        </w:tabs>
        <w:rPr>
          <w:rFonts w:ascii="Arial" w:hAnsi="Arial" w:cs="Arial"/>
          <w:sz w:val="16"/>
          <w:szCs w:val="16"/>
          <w:lang w:val="de-DE"/>
        </w:rPr>
      </w:pPr>
      <w:r w:rsidRPr="00877B20">
        <w:rPr>
          <w:rFonts w:ascii="Arial" w:hAnsi="Arial" w:cs="Arial"/>
          <w:sz w:val="18"/>
          <w:szCs w:val="18"/>
          <w:lang w:val="de-DE"/>
        </w:rPr>
        <w:tab/>
      </w:r>
      <w:r w:rsidR="003F7637">
        <w:rPr>
          <w:rFonts w:ascii="Arial" w:hAnsi="Arial" w:cs="Arial"/>
          <w:sz w:val="18"/>
          <w:szCs w:val="18"/>
          <w:lang w:val="de-DE"/>
        </w:rPr>
        <w:tab/>
      </w:r>
      <w:r w:rsidR="003F7637">
        <w:rPr>
          <w:rFonts w:ascii="Arial" w:hAnsi="Arial" w:cs="Arial"/>
          <w:sz w:val="18"/>
          <w:szCs w:val="18"/>
          <w:lang w:val="de-DE"/>
        </w:rPr>
        <w:tab/>
      </w:r>
      <w:r w:rsidRPr="00877B20">
        <w:rPr>
          <w:rFonts w:ascii="Arial" w:hAnsi="Arial" w:cs="Arial"/>
          <w:sz w:val="16"/>
          <w:szCs w:val="16"/>
          <w:lang w:val="de-DE"/>
        </w:rPr>
        <w:t>(Datum)</w:t>
      </w:r>
    </w:p>
    <w:sectPr w:rsidR="008F56F7" w:rsidSect="00F63018">
      <w:endnotePr>
        <w:numFmt w:val="decimal"/>
      </w:endnotePr>
      <w:type w:val="continuous"/>
      <w:pgSz w:w="11904" w:h="16836"/>
      <w:pgMar w:top="568" w:right="1440" w:bottom="960" w:left="1440" w:header="357" w:footer="51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0AD"/>
    <w:rsid w:val="0002295E"/>
    <w:rsid w:val="000416A9"/>
    <w:rsid w:val="000B5B5D"/>
    <w:rsid w:val="000E1D0A"/>
    <w:rsid w:val="000F2678"/>
    <w:rsid w:val="001D390B"/>
    <w:rsid w:val="001E4D43"/>
    <w:rsid w:val="0022790E"/>
    <w:rsid w:val="002302E9"/>
    <w:rsid w:val="00232251"/>
    <w:rsid w:val="0029150C"/>
    <w:rsid w:val="002A7BBB"/>
    <w:rsid w:val="0030720E"/>
    <w:rsid w:val="00321E8F"/>
    <w:rsid w:val="00345662"/>
    <w:rsid w:val="003A05F3"/>
    <w:rsid w:val="003B2B75"/>
    <w:rsid w:val="003B4AC7"/>
    <w:rsid w:val="003E1553"/>
    <w:rsid w:val="003F63E7"/>
    <w:rsid w:val="003F7637"/>
    <w:rsid w:val="00414472"/>
    <w:rsid w:val="00447A8F"/>
    <w:rsid w:val="004D1CD2"/>
    <w:rsid w:val="004F5403"/>
    <w:rsid w:val="0051308F"/>
    <w:rsid w:val="00550B5F"/>
    <w:rsid w:val="0055119A"/>
    <w:rsid w:val="005B722E"/>
    <w:rsid w:val="005D713F"/>
    <w:rsid w:val="00626A68"/>
    <w:rsid w:val="006528EF"/>
    <w:rsid w:val="006772C5"/>
    <w:rsid w:val="0067776B"/>
    <w:rsid w:val="006B7495"/>
    <w:rsid w:val="006E3F76"/>
    <w:rsid w:val="007272D7"/>
    <w:rsid w:val="00772C7B"/>
    <w:rsid w:val="00780698"/>
    <w:rsid w:val="00793239"/>
    <w:rsid w:val="00793A4C"/>
    <w:rsid w:val="007D73E3"/>
    <w:rsid w:val="008372B3"/>
    <w:rsid w:val="00877B20"/>
    <w:rsid w:val="008F56F7"/>
    <w:rsid w:val="00932967"/>
    <w:rsid w:val="009D3277"/>
    <w:rsid w:val="00AB66A1"/>
    <w:rsid w:val="00B5660C"/>
    <w:rsid w:val="00BF4F01"/>
    <w:rsid w:val="00C8085C"/>
    <w:rsid w:val="00CA4858"/>
    <w:rsid w:val="00D43C3A"/>
    <w:rsid w:val="00D5685F"/>
    <w:rsid w:val="00D840E0"/>
    <w:rsid w:val="00DB37AE"/>
    <w:rsid w:val="00DD3414"/>
    <w:rsid w:val="00DF4F5B"/>
    <w:rsid w:val="00E254E1"/>
    <w:rsid w:val="00E61015"/>
    <w:rsid w:val="00E67950"/>
    <w:rsid w:val="00E7594F"/>
    <w:rsid w:val="00EE60AD"/>
    <w:rsid w:val="00F34516"/>
    <w:rsid w:val="00F63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5904E2"/>
  <w15:docId w15:val="{CFCD7917-52B9-4A4F-8E9C-53F258C77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80698"/>
    <w:pPr>
      <w:widowControl w:val="0"/>
      <w:autoSpaceDE w:val="0"/>
      <w:autoSpaceDN w:val="0"/>
      <w:adjustRightInd w:val="0"/>
    </w:pPr>
    <w:rPr>
      <w:sz w:val="24"/>
      <w:szCs w:val="24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semiHidden/>
    <w:rsid w:val="00780698"/>
  </w:style>
  <w:style w:type="paragraph" w:customStyle="1" w:styleId="berschrift3">
    <w:name w:val="Überschrift3"/>
    <w:basedOn w:val="Standard"/>
    <w:rsid w:val="00780698"/>
    <w:rPr>
      <w:rFonts w:ascii="Arial" w:hAnsi="Arial" w:cs="Arial"/>
      <w:b/>
      <w:bCs/>
      <w:sz w:val="18"/>
      <w:szCs w:val="18"/>
    </w:rPr>
  </w:style>
  <w:style w:type="paragraph" w:customStyle="1" w:styleId="berschrift1">
    <w:name w:val="Überschrift1"/>
    <w:basedOn w:val="Standard"/>
    <w:rsid w:val="00780698"/>
    <w:pPr>
      <w:ind w:firstLine="169"/>
    </w:pPr>
    <w:rPr>
      <w:rFonts w:ascii="Arial" w:hAnsi="Arial" w:cs="Arial"/>
      <w:b/>
      <w:bCs/>
      <w:sz w:val="18"/>
      <w:szCs w:val="18"/>
    </w:rPr>
  </w:style>
  <w:style w:type="paragraph" w:customStyle="1" w:styleId="berschrift">
    <w:name w:val="Überschrift"/>
    <w:basedOn w:val="Standard"/>
    <w:rsid w:val="00780698"/>
    <w:pPr>
      <w:ind w:right="169"/>
      <w:jc w:val="right"/>
    </w:pPr>
    <w:rPr>
      <w:rFonts w:ascii="Arial" w:hAnsi="Arial" w:cs="Arial"/>
      <w:b/>
      <w:bCs/>
      <w:sz w:val="18"/>
      <w:szCs w:val="18"/>
    </w:rPr>
  </w:style>
  <w:style w:type="paragraph" w:styleId="Beschriftung">
    <w:name w:val="caption"/>
    <w:basedOn w:val="Standard"/>
    <w:next w:val="Standard"/>
    <w:qFormat/>
    <w:rsid w:val="00780698"/>
    <w:rPr>
      <w:rFonts w:ascii="Trebuchet MS" w:hAnsi="Trebuchet MS"/>
      <w:b/>
      <w:bCs/>
    </w:rPr>
  </w:style>
  <w:style w:type="paragraph" w:customStyle="1" w:styleId="berschrift2">
    <w:name w:val="Überschrift2"/>
    <w:basedOn w:val="Standard"/>
    <w:rsid w:val="00780698"/>
    <w:pPr>
      <w:jc w:val="right"/>
    </w:pPr>
    <w:rPr>
      <w:rFonts w:ascii="Arial" w:hAnsi="Arial" w:cs="Arial"/>
      <w:b/>
      <w:bCs/>
      <w:sz w:val="18"/>
      <w:szCs w:val="18"/>
    </w:rPr>
  </w:style>
  <w:style w:type="paragraph" w:styleId="Textkrper">
    <w:name w:val="Body Text"/>
    <w:basedOn w:val="Standard"/>
    <w:rsid w:val="00780698"/>
    <w:pPr>
      <w:keepNext/>
      <w:keepLines/>
      <w:widowControl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</w:pPr>
    <w:rPr>
      <w:rFonts w:ascii="Arial" w:hAnsi="Arial" w:cs="Arial"/>
      <w:sz w:val="16"/>
      <w:lang w:val="de-DE"/>
    </w:rPr>
  </w:style>
  <w:style w:type="paragraph" w:styleId="Sprechblasentext">
    <w:name w:val="Balloon Text"/>
    <w:basedOn w:val="Standard"/>
    <w:semiHidden/>
    <w:rsid w:val="007D73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ge\AppData\Local\Temp\Reisekosten%20mit%20Adresse%20OL%20Stand%20Juni%202016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C50BA-8CF1-4531-89CB-78DDB85F8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Reisekosten mit Adresse OL Stand Juni 2016</Template>
  <TotalTime>0</TotalTime>
  <Pages>1</Pages>
  <Words>140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DEUTSCHE GESELLSCHAFT</vt:lpstr>
    </vt:vector>
  </TitlesOfParts>
  <Company>haw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DEUTSCHE GESELLSCHAFT</dc:title>
  <dc:creator>Inge Maier-Ruppert</dc:creator>
  <cp:lastModifiedBy>Mio Wehmeier</cp:lastModifiedBy>
  <cp:revision>3</cp:revision>
  <cp:lastPrinted>2014-11-29T05:37:00Z</cp:lastPrinted>
  <dcterms:created xsi:type="dcterms:W3CDTF">2024-04-05T10:51:00Z</dcterms:created>
  <dcterms:modified xsi:type="dcterms:W3CDTF">2024-04-05T10:52:00Z</dcterms:modified>
</cp:coreProperties>
</file>